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A76" w:rsidRPr="00284CFB" w:rsidRDefault="00D33A76" w:rsidP="00D33A76">
      <w:pPr>
        <w:pStyle w:val="Geenafstand"/>
        <w:rPr>
          <w:rFonts w:ascii="Verdana" w:hAnsi="Verdana"/>
        </w:rPr>
      </w:pPr>
      <w:bookmarkStart w:id="0" w:name="_GoBack"/>
      <w:bookmarkEnd w:id="0"/>
      <w:r w:rsidRPr="00284CFB">
        <w:rPr>
          <w:rFonts w:ascii="Verdana" w:hAnsi="Verdana"/>
          <w:noProof/>
          <w:lang w:eastAsia="nl-NL"/>
        </w:rPr>
        <w:drawing>
          <wp:anchor distT="0" distB="0" distL="114300" distR="114300" simplePos="0" relativeHeight="251659264" behindDoc="1" locked="0" layoutInCell="1" allowOverlap="1" wp14:anchorId="1EAD819C" wp14:editId="0151F0B4">
            <wp:simplePos x="0" y="0"/>
            <wp:positionH relativeFrom="margin">
              <wp:posOffset>4389755</wp:posOffset>
            </wp:positionH>
            <wp:positionV relativeFrom="margin">
              <wp:posOffset>-42545</wp:posOffset>
            </wp:positionV>
            <wp:extent cx="1380490" cy="768350"/>
            <wp:effectExtent l="19050" t="0" r="0" b="0"/>
            <wp:wrapNone/>
            <wp:docPr id="3" name="WordPictureWatermark1" descr="Luceum-oudehoven-briefpapier_Page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" descr="Luceum-oudehoven-briefpapier_Page_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6844" t="3033" r="28719" b="86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84CFB">
        <w:rPr>
          <w:rFonts w:ascii="Verdana" w:hAnsi="Verdana"/>
        </w:rPr>
        <w:t xml:space="preserve">Lyceum </w:t>
      </w:r>
      <w:proofErr w:type="spellStart"/>
      <w:r w:rsidRPr="00284CFB">
        <w:rPr>
          <w:rFonts w:ascii="Verdana" w:hAnsi="Verdana"/>
        </w:rPr>
        <w:t>Oudehoven</w:t>
      </w:r>
      <w:proofErr w:type="spellEnd"/>
      <w:r w:rsidRPr="00284CFB">
        <w:rPr>
          <w:rFonts w:ascii="Verdana" w:hAnsi="Verdana"/>
        </w:rPr>
        <w:t xml:space="preserve"> – Hoefslag 4 – 4205 NK Gorinchem</w:t>
      </w:r>
    </w:p>
    <w:p w:rsidR="00D33A76" w:rsidRPr="00284CFB" w:rsidRDefault="00D33A76" w:rsidP="00D33A76">
      <w:pPr>
        <w:pStyle w:val="Geenafstand"/>
        <w:rPr>
          <w:rFonts w:ascii="Verdana" w:hAnsi="Verdana"/>
        </w:rPr>
      </w:pPr>
      <w:r>
        <w:rPr>
          <w:rFonts w:ascii="Verdana" w:hAnsi="Verdana"/>
          <w:b/>
        </w:rPr>
        <w:t xml:space="preserve">Resultaatsverbeteringstoets </w:t>
      </w:r>
      <w:r w:rsidRPr="00284CFB">
        <w:rPr>
          <w:rFonts w:ascii="Verdana" w:hAnsi="Verdana"/>
          <w:b/>
        </w:rPr>
        <w:t xml:space="preserve"> </w:t>
      </w:r>
      <w:r w:rsidRPr="00284CFB">
        <w:rPr>
          <w:rFonts w:ascii="Verdana" w:hAnsi="Verdana"/>
        </w:rPr>
        <w:t xml:space="preserve"> </w:t>
      </w:r>
    </w:p>
    <w:p w:rsidR="00D33A76" w:rsidRPr="00284CFB" w:rsidRDefault="00D33A76" w:rsidP="00D33A76">
      <w:pPr>
        <w:pStyle w:val="Geenafstand"/>
        <w:rPr>
          <w:rFonts w:ascii="Verdana" w:hAnsi="Verdana"/>
        </w:rPr>
      </w:pPr>
      <w:r w:rsidRPr="00284CFB">
        <w:rPr>
          <w:rFonts w:ascii="Verdana" w:hAnsi="Verdana"/>
        </w:rPr>
        <w:t>Leerjaar:6 vwo</w:t>
      </w:r>
      <w:r w:rsidRPr="00284CFB">
        <w:rPr>
          <w:rFonts w:ascii="Verdana" w:hAnsi="Verdana"/>
        </w:rPr>
        <w:tab/>
        <w:t xml:space="preserve">  </w:t>
      </w:r>
      <w:r w:rsidRPr="00284CFB">
        <w:rPr>
          <w:rFonts w:ascii="Verdana" w:hAnsi="Verdana"/>
        </w:rPr>
        <w:tab/>
        <w:t>Vak: Nederlands</w:t>
      </w:r>
      <w:r w:rsidRPr="00284CFB">
        <w:rPr>
          <w:rFonts w:ascii="Verdana" w:hAnsi="Verdana"/>
        </w:rPr>
        <w:tab/>
        <w:t xml:space="preserve">  </w:t>
      </w:r>
    </w:p>
    <w:p w:rsidR="00D33A76" w:rsidRPr="00284CFB" w:rsidRDefault="00D33A76" w:rsidP="00D33A76">
      <w:pPr>
        <w:pStyle w:val="Geenafstand"/>
        <w:rPr>
          <w:rFonts w:ascii="Verdana" w:hAnsi="Verdana"/>
        </w:rPr>
      </w:pPr>
      <w:r w:rsidRPr="00284CFB">
        <w:rPr>
          <w:rFonts w:ascii="Verdana" w:hAnsi="Verdana"/>
        </w:rPr>
        <w:t>Datum:</w:t>
      </w:r>
      <w:r>
        <w:rPr>
          <w:rFonts w:ascii="Verdana" w:hAnsi="Verdana"/>
        </w:rPr>
        <w:t xml:space="preserve"> juni </w:t>
      </w:r>
      <w:r w:rsidRPr="00284CFB">
        <w:rPr>
          <w:rFonts w:ascii="Verdana" w:hAnsi="Verdana"/>
        </w:rPr>
        <w:t>2020</w:t>
      </w:r>
      <w:r w:rsidRPr="00284CFB">
        <w:rPr>
          <w:rFonts w:ascii="Verdana" w:hAnsi="Verdana"/>
        </w:rPr>
        <w:tab/>
      </w:r>
    </w:p>
    <w:p w:rsidR="00D33A76" w:rsidRPr="00284CFB" w:rsidRDefault="00D33A76" w:rsidP="00D33A76">
      <w:pPr>
        <w:pStyle w:val="Geenafstand"/>
        <w:rPr>
          <w:rFonts w:ascii="Verdana" w:hAnsi="Verdana"/>
        </w:rPr>
      </w:pPr>
      <w:r w:rsidRPr="00284CFB">
        <w:rPr>
          <w:rFonts w:ascii="Verdana" w:hAnsi="Verdana"/>
        </w:rPr>
        <w:t>Uitdelen: opgavenbladen, 1 vel kladpapier</w:t>
      </w:r>
    </w:p>
    <w:p w:rsidR="00D33A76" w:rsidRPr="00284CFB" w:rsidRDefault="00D33A76" w:rsidP="00D33A76">
      <w:pPr>
        <w:pStyle w:val="Geenafstand"/>
        <w:rPr>
          <w:rFonts w:ascii="Verdana" w:hAnsi="Verdana"/>
        </w:rPr>
      </w:pPr>
      <w:r w:rsidRPr="00284CFB">
        <w:rPr>
          <w:rFonts w:ascii="Verdana" w:hAnsi="Verdana"/>
        </w:rPr>
        <w:t xml:space="preserve">Toegestaan: woordenboek </w:t>
      </w:r>
    </w:p>
    <w:p w:rsidR="00D33A76" w:rsidRPr="00284CFB" w:rsidRDefault="00D33A76" w:rsidP="00D33A76">
      <w:pPr>
        <w:pStyle w:val="Geenafstand"/>
        <w:rPr>
          <w:rFonts w:ascii="Verdana" w:hAnsi="Verdana"/>
        </w:rPr>
      </w:pPr>
      <w:r w:rsidRPr="00284CFB">
        <w:rPr>
          <w:rFonts w:ascii="Verdana" w:hAnsi="Verdana"/>
        </w:rPr>
        <w:t xml:space="preserve">Mediatheek/lokaal 46.  Spellingcontrole aan. Geen internet! </w:t>
      </w:r>
    </w:p>
    <w:p w:rsidR="00D33A76" w:rsidRPr="00284CFB" w:rsidRDefault="00D33A76" w:rsidP="00D33A76">
      <w:pPr>
        <w:pStyle w:val="Geenafstand"/>
        <w:rPr>
          <w:rFonts w:ascii="Verdana" w:hAnsi="Verdana"/>
          <w:b/>
        </w:rPr>
      </w:pPr>
    </w:p>
    <w:p w:rsidR="00D33A76" w:rsidRPr="00284CFB" w:rsidRDefault="00D33A76" w:rsidP="00D33A76">
      <w:pPr>
        <w:pStyle w:val="Geenafstand"/>
        <w:rPr>
          <w:rFonts w:ascii="Verdana" w:hAnsi="Verdana"/>
          <w:b/>
        </w:rPr>
      </w:pPr>
    </w:p>
    <w:p w:rsidR="00D33A76" w:rsidRPr="00284CFB" w:rsidRDefault="00D33A76" w:rsidP="00D33A76">
      <w:pPr>
        <w:pStyle w:val="Geenafstand"/>
        <w:rPr>
          <w:rFonts w:ascii="Verdana" w:hAnsi="Verdana"/>
          <w:b/>
        </w:rPr>
      </w:pPr>
      <w:r w:rsidRPr="00284CFB">
        <w:rPr>
          <w:rFonts w:ascii="Verdana" w:hAnsi="Verdana"/>
          <w:b/>
        </w:rPr>
        <w:t>Schoolexamen Gedocumenteerd Schrijven</w:t>
      </w:r>
    </w:p>
    <w:p w:rsidR="00D33A76" w:rsidRPr="00284CFB" w:rsidRDefault="00D33A76" w:rsidP="00D33A76">
      <w:pPr>
        <w:pStyle w:val="Geenafstand"/>
        <w:rPr>
          <w:rFonts w:ascii="Verdana" w:hAnsi="Verdana"/>
        </w:rPr>
      </w:pPr>
    </w:p>
    <w:p w:rsidR="00D33A76" w:rsidRPr="00284CFB" w:rsidRDefault="00D33A76" w:rsidP="00D33A76">
      <w:pPr>
        <w:rPr>
          <w:rFonts w:ascii="Verdana" w:hAnsi="Verdana"/>
          <w:b/>
        </w:rPr>
      </w:pPr>
      <w:r w:rsidRPr="00284CFB">
        <w:rPr>
          <w:rFonts w:ascii="Verdana" w:hAnsi="Verdana"/>
          <w:b/>
        </w:rPr>
        <w:t xml:space="preserve">Werk een van de </w:t>
      </w:r>
      <w:r>
        <w:rPr>
          <w:rFonts w:ascii="Verdana" w:hAnsi="Verdana"/>
          <w:b/>
        </w:rPr>
        <w:t xml:space="preserve">twee </w:t>
      </w:r>
      <w:r w:rsidRPr="00284CFB">
        <w:rPr>
          <w:rFonts w:ascii="Verdana" w:hAnsi="Verdana"/>
          <w:b/>
        </w:rPr>
        <w:t>hierna volgende schrijfopdrachten uit.</w:t>
      </w:r>
    </w:p>
    <w:p w:rsidR="00D33A76" w:rsidRPr="00284CFB" w:rsidRDefault="00D33A76" w:rsidP="00D33A76">
      <w:pPr>
        <w:rPr>
          <w:rFonts w:ascii="Verdana" w:hAnsi="Verdana"/>
          <w:b/>
        </w:rPr>
      </w:pPr>
      <w:r w:rsidRPr="00284CFB">
        <w:rPr>
          <w:rFonts w:ascii="Verdana" w:hAnsi="Verdana"/>
          <w:b/>
        </w:rPr>
        <w:t>Let daarbij op de volgende punten:</w:t>
      </w:r>
    </w:p>
    <w:p w:rsidR="00D33A76" w:rsidRPr="00284CFB" w:rsidRDefault="00D33A76" w:rsidP="00D33A76">
      <w:pPr>
        <w:pStyle w:val="Lijstalinea"/>
        <w:numPr>
          <w:ilvl w:val="0"/>
          <w:numId w:val="1"/>
        </w:numPr>
        <w:rPr>
          <w:rFonts w:ascii="Verdana" w:hAnsi="Verdana"/>
        </w:rPr>
      </w:pPr>
      <w:r w:rsidRPr="00284CFB">
        <w:rPr>
          <w:rFonts w:ascii="Verdana" w:hAnsi="Verdana"/>
        </w:rPr>
        <w:t>De schrijfopdracht dient uit minimaal 600 woorden te bestaan.</w:t>
      </w:r>
    </w:p>
    <w:p w:rsidR="00D33A76" w:rsidRPr="00284CFB" w:rsidRDefault="00D33A76" w:rsidP="00D33A76">
      <w:pPr>
        <w:pStyle w:val="Lijstalinea"/>
        <w:numPr>
          <w:ilvl w:val="0"/>
          <w:numId w:val="1"/>
        </w:numPr>
        <w:rPr>
          <w:rFonts w:ascii="Verdana" w:hAnsi="Verdana"/>
        </w:rPr>
      </w:pPr>
      <w:r w:rsidRPr="00284CFB">
        <w:rPr>
          <w:rFonts w:ascii="Verdana" w:hAnsi="Verdana"/>
        </w:rPr>
        <w:t>Je tekst moet in correct Nederlands gesteld zijn, dus zonder fouten op het gebied van spelling, interpunctie, grammatica en zinsbouw. Let ook op een goede alinea-indeling.</w:t>
      </w:r>
    </w:p>
    <w:p w:rsidR="00D33A76" w:rsidRPr="00284CFB" w:rsidRDefault="00D33A76" w:rsidP="00D33A76">
      <w:pPr>
        <w:pStyle w:val="Lijstalinea"/>
        <w:numPr>
          <w:ilvl w:val="0"/>
          <w:numId w:val="1"/>
        </w:numPr>
        <w:rPr>
          <w:rFonts w:ascii="Verdana" w:hAnsi="Verdana"/>
        </w:rPr>
      </w:pPr>
      <w:r w:rsidRPr="00284CFB">
        <w:rPr>
          <w:rFonts w:ascii="Verdana" w:hAnsi="Verdana"/>
        </w:rPr>
        <w:t>Je betoog/beschouwing moet een goede indeling bevatten, dat wil zeggen:</w:t>
      </w:r>
    </w:p>
    <w:p w:rsidR="00D33A76" w:rsidRPr="00284CFB" w:rsidRDefault="00D33A76" w:rsidP="00D33A76">
      <w:pPr>
        <w:pStyle w:val="Lijstalinea"/>
        <w:numPr>
          <w:ilvl w:val="0"/>
          <w:numId w:val="3"/>
        </w:numPr>
        <w:rPr>
          <w:rFonts w:ascii="Verdana" w:hAnsi="Verdana"/>
        </w:rPr>
      </w:pPr>
      <w:r w:rsidRPr="00284CFB">
        <w:rPr>
          <w:rFonts w:ascii="Verdana" w:hAnsi="Verdana"/>
        </w:rPr>
        <w:t>inleiding (met pakkend begin en stelling, vraag- of probleemstelling), twee regels wit,</w:t>
      </w:r>
    </w:p>
    <w:p w:rsidR="00D33A76" w:rsidRPr="00284CFB" w:rsidRDefault="00D33A76" w:rsidP="00D33A76">
      <w:pPr>
        <w:pStyle w:val="Lijstalinea"/>
        <w:numPr>
          <w:ilvl w:val="0"/>
          <w:numId w:val="3"/>
        </w:numPr>
        <w:rPr>
          <w:rFonts w:ascii="Verdana" w:hAnsi="Verdana"/>
        </w:rPr>
      </w:pPr>
      <w:r w:rsidRPr="00284CFB">
        <w:rPr>
          <w:rFonts w:ascii="Verdana" w:hAnsi="Verdana"/>
        </w:rPr>
        <w:t>kern, twee regels wit,</w:t>
      </w:r>
    </w:p>
    <w:p w:rsidR="00D33A76" w:rsidRPr="00284CFB" w:rsidRDefault="00D33A76" w:rsidP="00D33A76">
      <w:pPr>
        <w:pStyle w:val="Lijstalinea"/>
        <w:numPr>
          <w:ilvl w:val="0"/>
          <w:numId w:val="3"/>
        </w:numPr>
        <w:rPr>
          <w:rFonts w:ascii="Verdana" w:hAnsi="Verdana"/>
        </w:rPr>
      </w:pPr>
      <w:r w:rsidRPr="00284CFB">
        <w:rPr>
          <w:rFonts w:ascii="Verdana" w:hAnsi="Verdana"/>
        </w:rPr>
        <w:t>conclusie (waarin antwoord op de vraag- of probleemstelling gegeven wordt of teruggekomen wordt op de stelling).</w:t>
      </w:r>
    </w:p>
    <w:p w:rsidR="00D33A76" w:rsidRPr="00284CFB" w:rsidRDefault="00D33A76" w:rsidP="00D33A76">
      <w:pPr>
        <w:pStyle w:val="Lijstalinea"/>
        <w:numPr>
          <w:ilvl w:val="0"/>
          <w:numId w:val="3"/>
        </w:numPr>
        <w:rPr>
          <w:rFonts w:ascii="Verdana" w:hAnsi="Verdana"/>
        </w:rPr>
      </w:pPr>
      <w:r w:rsidRPr="00284CFB">
        <w:rPr>
          <w:rFonts w:ascii="Verdana" w:hAnsi="Verdana"/>
        </w:rPr>
        <w:t>Denk aan een passende, liefst pakkende (korte) titel.</w:t>
      </w:r>
    </w:p>
    <w:p w:rsidR="00D33A76" w:rsidRPr="00284CFB" w:rsidRDefault="00D33A76" w:rsidP="00D33A76">
      <w:pPr>
        <w:pStyle w:val="Lijstalinea"/>
        <w:rPr>
          <w:rFonts w:ascii="Verdana" w:hAnsi="Verdana"/>
        </w:rPr>
      </w:pPr>
      <w:r w:rsidRPr="00284CFB">
        <w:rPr>
          <w:rFonts w:ascii="Verdana" w:hAnsi="Verdana"/>
        </w:rPr>
        <w:t>Laat tussen de alinea’s een regel wit.</w:t>
      </w:r>
    </w:p>
    <w:p w:rsidR="00D33A76" w:rsidRPr="00284CFB" w:rsidRDefault="00D33A76" w:rsidP="00D33A76">
      <w:pPr>
        <w:pStyle w:val="Lijstalinea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284CFB">
        <w:rPr>
          <w:rFonts w:ascii="Verdana" w:hAnsi="Verdana"/>
        </w:rPr>
        <w:t xml:space="preserve">Richt je in je artikel nadrukkelijk op het beschreven publiek </w:t>
      </w:r>
      <w:r w:rsidRPr="00284CFB">
        <w:rPr>
          <w:rFonts w:ascii="Verdana" w:hAnsi="Verdana"/>
          <w:color w:val="000000" w:themeColor="text1"/>
        </w:rPr>
        <w:t>en schrijf met het oog op de geschetste situatie.</w:t>
      </w:r>
    </w:p>
    <w:p w:rsidR="00D33A76" w:rsidRPr="00284CFB" w:rsidRDefault="00D33A76" w:rsidP="00D33A76">
      <w:pPr>
        <w:pStyle w:val="Lijstalinea"/>
        <w:numPr>
          <w:ilvl w:val="0"/>
          <w:numId w:val="1"/>
        </w:numPr>
        <w:rPr>
          <w:rFonts w:ascii="Verdana" w:hAnsi="Verdana"/>
        </w:rPr>
      </w:pPr>
      <w:r w:rsidRPr="00284CFB">
        <w:rPr>
          <w:rFonts w:ascii="Verdana" w:hAnsi="Verdana"/>
        </w:rPr>
        <w:t>Je uitspraken moeten verifieerbaar zijn: gebruik minstens vijf keer een voetnoot met een correcte verwijzing naar je bronnenmateriaal.</w:t>
      </w:r>
    </w:p>
    <w:p w:rsidR="00D33A76" w:rsidRPr="00284CFB" w:rsidRDefault="00D33A76" w:rsidP="00D33A76">
      <w:pPr>
        <w:pStyle w:val="Lijstalinea"/>
        <w:numPr>
          <w:ilvl w:val="0"/>
          <w:numId w:val="1"/>
        </w:numPr>
        <w:rPr>
          <w:rFonts w:ascii="Verdana" w:hAnsi="Verdana"/>
        </w:rPr>
      </w:pPr>
      <w:r w:rsidRPr="00284CFB">
        <w:rPr>
          <w:rFonts w:ascii="Verdana" w:hAnsi="Verdana"/>
        </w:rPr>
        <w:t xml:space="preserve">Gebruik bij het typen </w:t>
      </w:r>
      <w:proofErr w:type="spellStart"/>
      <w:r w:rsidRPr="00284CFB">
        <w:rPr>
          <w:rFonts w:ascii="Verdana" w:hAnsi="Verdana"/>
        </w:rPr>
        <w:t>Verdana</w:t>
      </w:r>
      <w:proofErr w:type="spellEnd"/>
      <w:r w:rsidRPr="00284CFB">
        <w:rPr>
          <w:rFonts w:ascii="Verdana" w:hAnsi="Verdana"/>
        </w:rPr>
        <w:t xml:space="preserve"> 11. Houd royale marges aan.</w:t>
      </w:r>
    </w:p>
    <w:p w:rsidR="00D33A76" w:rsidRPr="00284CFB" w:rsidRDefault="00D33A76" w:rsidP="00D33A76">
      <w:pPr>
        <w:rPr>
          <w:rFonts w:ascii="Verdana" w:hAnsi="Verdana"/>
        </w:rPr>
      </w:pPr>
    </w:p>
    <w:p w:rsidR="00D33A76" w:rsidRPr="00284CFB" w:rsidRDefault="00D33A76" w:rsidP="00D33A76">
      <w:pPr>
        <w:rPr>
          <w:rFonts w:ascii="Verdana" w:hAnsi="Verdana"/>
          <w:b/>
        </w:rPr>
      </w:pPr>
      <w:r w:rsidRPr="00284CFB">
        <w:rPr>
          <w:rFonts w:ascii="Verdana" w:hAnsi="Verdana"/>
          <w:b/>
        </w:rPr>
        <w:t xml:space="preserve">Inleveren: </w:t>
      </w:r>
    </w:p>
    <w:p w:rsidR="00D33A76" w:rsidRPr="00284CFB" w:rsidRDefault="00D33A76" w:rsidP="00D33A76">
      <w:pPr>
        <w:pStyle w:val="Lijstalinea"/>
        <w:numPr>
          <w:ilvl w:val="0"/>
          <w:numId w:val="2"/>
        </w:numPr>
        <w:rPr>
          <w:rFonts w:ascii="Verdana" w:hAnsi="Verdana"/>
        </w:rPr>
      </w:pPr>
      <w:r w:rsidRPr="00284CFB">
        <w:rPr>
          <w:rFonts w:ascii="Verdana" w:hAnsi="Verdana"/>
        </w:rPr>
        <w:t>Vermeld boven aan je werk</w:t>
      </w:r>
    </w:p>
    <w:p w:rsidR="00D33A76" w:rsidRPr="00284CFB" w:rsidRDefault="00D33A76" w:rsidP="00D33A76">
      <w:pPr>
        <w:pStyle w:val="Lijstalinea"/>
        <w:rPr>
          <w:rFonts w:ascii="Verdana" w:hAnsi="Verdana"/>
        </w:rPr>
      </w:pPr>
      <w:r w:rsidRPr="00284CFB">
        <w:rPr>
          <w:rFonts w:ascii="Verdana" w:hAnsi="Verdana"/>
        </w:rPr>
        <w:t>je naam,</w:t>
      </w:r>
    </w:p>
    <w:p w:rsidR="00D33A76" w:rsidRPr="00284CFB" w:rsidRDefault="00D33A76" w:rsidP="00D33A76">
      <w:pPr>
        <w:pStyle w:val="Lijstalinea"/>
        <w:rPr>
          <w:rFonts w:ascii="Verdana" w:hAnsi="Verdana"/>
        </w:rPr>
      </w:pPr>
      <w:r w:rsidRPr="00284CFB">
        <w:rPr>
          <w:rFonts w:ascii="Verdana" w:hAnsi="Verdana"/>
        </w:rPr>
        <w:t>het nummer van de opdracht die je uitgewerkt hebt,</w:t>
      </w:r>
    </w:p>
    <w:p w:rsidR="00D33A76" w:rsidRPr="00284CFB" w:rsidRDefault="00D33A76" w:rsidP="00D33A76">
      <w:pPr>
        <w:pStyle w:val="Lijstalinea"/>
        <w:rPr>
          <w:rFonts w:ascii="Verdana" w:hAnsi="Verdana"/>
        </w:rPr>
      </w:pPr>
      <w:r w:rsidRPr="00284CFB">
        <w:rPr>
          <w:rFonts w:ascii="Verdana" w:hAnsi="Verdana"/>
        </w:rPr>
        <w:t>en de afkorting van je docent.</w:t>
      </w:r>
    </w:p>
    <w:p w:rsidR="00D33A76" w:rsidRPr="00284CFB" w:rsidRDefault="00D33A76" w:rsidP="00D33A76">
      <w:pPr>
        <w:pStyle w:val="Lijstalinea"/>
        <w:numPr>
          <w:ilvl w:val="0"/>
          <w:numId w:val="2"/>
        </w:numPr>
        <w:rPr>
          <w:rFonts w:ascii="Verdana" w:hAnsi="Verdana"/>
        </w:rPr>
      </w:pPr>
      <w:r w:rsidRPr="00284CFB">
        <w:rPr>
          <w:rFonts w:ascii="Verdana" w:hAnsi="Verdana"/>
        </w:rPr>
        <w:t>Laat je werk afdrukken, stop het samen met dit opgavenblad in je map en lever het geheel in.</w:t>
      </w:r>
    </w:p>
    <w:p w:rsidR="00D33A76" w:rsidRPr="00284CFB" w:rsidRDefault="00985279" w:rsidP="00D33A76">
      <w:pPr>
        <w:rPr>
          <w:rFonts w:ascii="Verdana" w:hAnsi="Verdana"/>
        </w:rPr>
      </w:pPr>
      <w:r>
        <w:rPr>
          <w:rFonts w:ascii="Verdana" w:hAnsi="Verdana"/>
        </w:rPr>
        <w:t xml:space="preserve">Succes! DML, </w:t>
      </w:r>
      <w:r w:rsidR="008932CA">
        <w:rPr>
          <w:rFonts w:ascii="Verdana" w:hAnsi="Verdana"/>
        </w:rPr>
        <w:t xml:space="preserve">KSL, </w:t>
      </w:r>
      <w:r w:rsidR="00F15CB8">
        <w:rPr>
          <w:rFonts w:ascii="Verdana" w:hAnsi="Verdana"/>
        </w:rPr>
        <w:t xml:space="preserve">VRL, </w:t>
      </w:r>
      <w:r>
        <w:rPr>
          <w:rFonts w:ascii="Verdana" w:hAnsi="Verdana"/>
        </w:rPr>
        <w:t xml:space="preserve">WHL, </w:t>
      </w:r>
      <w:r w:rsidR="00D33A76" w:rsidRPr="00284CFB">
        <w:rPr>
          <w:rFonts w:ascii="Verdana" w:hAnsi="Verdana"/>
        </w:rPr>
        <w:t>SNL</w:t>
      </w:r>
      <w:r w:rsidR="00D33A76" w:rsidRPr="00284CFB">
        <w:rPr>
          <w:rFonts w:ascii="Verdana" w:hAnsi="Verdana"/>
        </w:rPr>
        <w:br w:type="page"/>
      </w:r>
    </w:p>
    <w:p w:rsidR="00897C39" w:rsidRPr="003473A4" w:rsidRDefault="00D33A76">
      <w:pPr>
        <w:rPr>
          <w:rFonts w:ascii="Verdana" w:hAnsi="Verdana"/>
          <w:b/>
          <w:i/>
        </w:rPr>
      </w:pPr>
      <w:r w:rsidRPr="003473A4">
        <w:rPr>
          <w:rFonts w:ascii="Verdana" w:hAnsi="Verdana"/>
          <w:b/>
          <w:i/>
        </w:rPr>
        <w:lastRenderedPageBreak/>
        <w:t xml:space="preserve">Opdracht 1 </w:t>
      </w:r>
      <w:r w:rsidR="00897C39" w:rsidRPr="003473A4">
        <w:rPr>
          <w:rFonts w:ascii="Verdana" w:hAnsi="Verdana"/>
          <w:b/>
          <w:i/>
        </w:rPr>
        <w:t>Geëngageerde literatuur</w:t>
      </w:r>
      <w:r w:rsidR="00B0480F" w:rsidRPr="003473A4">
        <w:rPr>
          <w:rFonts w:ascii="Verdana" w:hAnsi="Verdana"/>
          <w:b/>
          <w:i/>
        </w:rPr>
        <w:t xml:space="preserve"> in jouw literatuurlijst</w:t>
      </w:r>
    </w:p>
    <w:p w:rsidR="00B0480F" w:rsidRPr="003473A4" w:rsidRDefault="00B0480F" w:rsidP="00B0480F">
      <w:pPr>
        <w:rPr>
          <w:rFonts w:ascii="Verdana" w:hAnsi="Verdana"/>
        </w:rPr>
      </w:pPr>
    </w:p>
    <w:p w:rsidR="001E0AFA" w:rsidRDefault="00897C39" w:rsidP="003473A4">
      <w:pPr>
        <w:rPr>
          <w:rFonts w:ascii="Verdana" w:hAnsi="Verdana"/>
        </w:rPr>
      </w:pPr>
      <w:r w:rsidRPr="003473A4">
        <w:rPr>
          <w:rFonts w:ascii="Verdana" w:hAnsi="Verdana"/>
        </w:rPr>
        <w:t xml:space="preserve">De redactie van </w:t>
      </w:r>
      <w:r w:rsidRPr="001E0AFA">
        <w:rPr>
          <w:rFonts w:ascii="Verdana" w:hAnsi="Verdana"/>
          <w:i/>
        </w:rPr>
        <w:t>Trouw</w:t>
      </w:r>
      <w:r w:rsidRPr="003473A4">
        <w:rPr>
          <w:rFonts w:ascii="Verdana" w:hAnsi="Verdana"/>
        </w:rPr>
        <w:t xml:space="preserve"> is voor haar literaire katern op zoek naar een artikel over geëngageerde literatuur. Zijn romans</w:t>
      </w:r>
      <w:r w:rsidR="00B0480F" w:rsidRPr="003473A4">
        <w:rPr>
          <w:rFonts w:ascii="Verdana" w:hAnsi="Verdana"/>
        </w:rPr>
        <w:t xml:space="preserve"> of gedichten</w:t>
      </w:r>
      <w:r w:rsidRPr="003473A4">
        <w:rPr>
          <w:rFonts w:ascii="Verdana" w:hAnsi="Verdana"/>
        </w:rPr>
        <w:t xml:space="preserve"> tegenwoordig nog geëngageerd? Hoe nuttig is het om geëngageerde literatuur te schrijven? </w:t>
      </w:r>
    </w:p>
    <w:p w:rsidR="001E0AFA" w:rsidRDefault="001E0AFA" w:rsidP="003473A4">
      <w:pPr>
        <w:rPr>
          <w:rFonts w:ascii="Verdana" w:hAnsi="Verdana"/>
        </w:rPr>
      </w:pPr>
    </w:p>
    <w:p w:rsidR="001E0AFA" w:rsidRDefault="00B0480F" w:rsidP="003473A4">
      <w:pPr>
        <w:rPr>
          <w:rFonts w:ascii="Verdana" w:hAnsi="Verdana"/>
        </w:rPr>
      </w:pPr>
      <w:r w:rsidRPr="003473A4">
        <w:rPr>
          <w:rFonts w:ascii="Verdana" w:hAnsi="Verdana"/>
        </w:rPr>
        <w:t xml:space="preserve">Jij hebt de afgelopen jaren minimaal twaalf Nederlandse </w:t>
      </w:r>
      <w:r w:rsidR="0094286C" w:rsidRPr="003473A4">
        <w:rPr>
          <w:rFonts w:ascii="Verdana" w:hAnsi="Verdana"/>
        </w:rPr>
        <w:t xml:space="preserve">werken gelezen: </w:t>
      </w:r>
      <w:r w:rsidRPr="003473A4">
        <w:rPr>
          <w:rFonts w:ascii="Verdana" w:hAnsi="Verdana"/>
        </w:rPr>
        <w:t>romans en poëzie uit verschillende periode</w:t>
      </w:r>
      <w:r w:rsidR="0094286C" w:rsidRPr="003473A4">
        <w:rPr>
          <w:rFonts w:ascii="Verdana" w:hAnsi="Verdana"/>
        </w:rPr>
        <w:t>s</w:t>
      </w:r>
      <w:r w:rsidRPr="003473A4">
        <w:rPr>
          <w:rFonts w:ascii="Verdana" w:hAnsi="Verdana"/>
        </w:rPr>
        <w:t xml:space="preserve">. </w:t>
      </w:r>
    </w:p>
    <w:p w:rsidR="001E0AFA" w:rsidRDefault="001E0AFA" w:rsidP="003473A4">
      <w:pPr>
        <w:rPr>
          <w:rFonts w:ascii="Verdana" w:hAnsi="Verdana"/>
        </w:rPr>
      </w:pPr>
    </w:p>
    <w:p w:rsidR="003473A4" w:rsidRPr="003473A4" w:rsidRDefault="00B0480F" w:rsidP="003473A4">
      <w:pPr>
        <w:rPr>
          <w:rFonts w:ascii="Verdana" w:hAnsi="Verdana"/>
        </w:rPr>
      </w:pPr>
      <w:r w:rsidRPr="003473A4">
        <w:rPr>
          <w:rFonts w:ascii="Verdana" w:hAnsi="Verdana"/>
        </w:rPr>
        <w:t xml:space="preserve">Kies uit jouw lijst minimaal twee romans en minimaal een gedicht waarin je de geëngageerdheid van een schrijver/dichter hebt ontdekt. </w:t>
      </w:r>
      <w:r w:rsidR="001E0AFA">
        <w:rPr>
          <w:rFonts w:ascii="Verdana" w:hAnsi="Verdana"/>
        </w:rPr>
        <w:t>In een betogend artikel bespreek je d</w:t>
      </w:r>
      <w:r w:rsidRPr="003473A4">
        <w:rPr>
          <w:rFonts w:ascii="Verdana" w:hAnsi="Verdana"/>
        </w:rPr>
        <w:t>eze</w:t>
      </w:r>
      <w:r w:rsidR="00B13CA7" w:rsidRPr="003473A4">
        <w:rPr>
          <w:rFonts w:ascii="Verdana" w:hAnsi="Verdana"/>
        </w:rPr>
        <w:t xml:space="preserve"> </w:t>
      </w:r>
      <w:r w:rsidRPr="003473A4">
        <w:rPr>
          <w:rFonts w:ascii="Verdana" w:hAnsi="Verdana"/>
        </w:rPr>
        <w:t>werken als duidelijke voorbeel</w:t>
      </w:r>
      <w:r w:rsidR="001E0AFA">
        <w:rPr>
          <w:rFonts w:ascii="Verdana" w:hAnsi="Verdana"/>
        </w:rPr>
        <w:t>den van geëngageerde literatuur</w:t>
      </w:r>
      <w:r w:rsidRPr="003473A4">
        <w:rPr>
          <w:rFonts w:ascii="Verdana" w:hAnsi="Verdana"/>
        </w:rPr>
        <w:t xml:space="preserve">. Je gaat </w:t>
      </w:r>
      <w:r w:rsidR="001E0AFA">
        <w:rPr>
          <w:rFonts w:ascii="Verdana" w:hAnsi="Verdana"/>
        </w:rPr>
        <w:t xml:space="preserve">dus </w:t>
      </w:r>
      <w:r w:rsidRPr="003473A4">
        <w:rPr>
          <w:rFonts w:ascii="Verdana" w:hAnsi="Verdana"/>
        </w:rPr>
        <w:t>in op de manier waarop een schrijver zijn maatschappelijke betrokkenheid</w:t>
      </w:r>
      <w:r w:rsidR="001E0AFA">
        <w:rPr>
          <w:rFonts w:ascii="Verdana" w:hAnsi="Verdana"/>
        </w:rPr>
        <w:t xml:space="preserve"> in zijn of haar werk</w:t>
      </w:r>
      <w:r w:rsidRPr="003473A4">
        <w:rPr>
          <w:rFonts w:ascii="Verdana" w:hAnsi="Verdana"/>
        </w:rPr>
        <w:t xml:space="preserve"> laat zien.</w:t>
      </w:r>
      <w:r w:rsidR="006B1107">
        <w:rPr>
          <w:rFonts w:ascii="Verdana" w:hAnsi="Verdana"/>
        </w:rPr>
        <w:t xml:space="preserve"> Vanzelfsprekend bewijs </w:t>
      </w:r>
      <w:r w:rsidR="003473A4" w:rsidRPr="003473A4">
        <w:rPr>
          <w:rFonts w:ascii="Verdana" w:hAnsi="Verdana"/>
        </w:rPr>
        <w:t xml:space="preserve">je </w:t>
      </w:r>
      <w:r w:rsidR="006B1107">
        <w:rPr>
          <w:rFonts w:ascii="Verdana" w:hAnsi="Verdana"/>
        </w:rPr>
        <w:t xml:space="preserve">in je </w:t>
      </w:r>
      <w:r w:rsidR="003473A4" w:rsidRPr="003473A4">
        <w:rPr>
          <w:rFonts w:ascii="Verdana" w:hAnsi="Verdana"/>
        </w:rPr>
        <w:t xml:space="preserve">artikel dat je door het lezen van literatuur </w:t>
      </w:r>
      <w:r w:rsidR="006B1107">
        <w:rPr>
          <w:rFonts w:ascii="Verdana" w:hAnsi="Verdana"/>
        </w:rPr>
        <w:t xml:space="preserve">werd </w:t>
      </w:r>
      <w:r w:rsidR="003473A4" w:rsidRPr="003473A4">
        <w:rPr>
          <w:rFonts w:ascii="Verdana" w:hAnsi="Verdana"/>
        </w:rPr>
        <w:t xml:space="preserve">aangezet tot nadenken over maatschappelijke problemen. </w:t>
      </w:r>
    </w:p>
    <w:p w:rsidR="00B0480F" w:rsidRPr="003473A4" w:rsidRDefault="00B0480F" w:rsidP="00B0480F">
      <w:pPr>
        <w:rPr>
          <w:rFonts w:ascii="Verdana" w:hAnsi="Verdana"/>
        </w:rPr>
      </w:pPr>
      <w:r w:rsidRPr="003473A4">
        <w:rPr>
          <w:rFonts w:ascii="Verdana" w:hAnsi="Verdana"/>
        </w:rPr>
        <w:t xml:space="preserve"> </w:t>
      </w:r>
    </w:p>
    <w:p w:rsidR="001C677A" w:rsidRPr="003473A4" w:rsidRDefault="001C677A">
      <w:pPr>
        <w:rPr>
          <w:rFonts w:ascii="Verdana" w:hAnsi="Verdana"/>
          <w:b/>
          <w:i/>
        </w:rPr>
      </w:pPr>
    </w:p>
    <w:p w:rsidR="00B0480F" w:rsidRPr="00B6785D" w:rsidRDefault="00D33A76" w:rsidP="00B0480F">
      <w:pPr>
        <w:rPr>
          <w:rFonts w:ascii="Verdana" w:hAnsi="Verdana"/>
          <w:b/>
          <w:i/>
        </w:rPr>
      </w:pPr>
      <w:r w:rsidRPr="003473A4">
        <w:rPr>
          <w:rFonts w:ascii="Verdana" w:hAnsi="Verdana"/>
          <w:b/>
          <w:i/>
        </w:rPr>
        <w:t xml:space="preserve">Opdracht 2 </w:t>
      </w:r>
      <w:r w:rsidR="00337F01" w:rsidRPr="003473A4">
        <w:rPr>
          <w:rFonts w:ascii="Verdana" w:hAnsi="Verdana"/>
          <w:b/>
          <w:i/>
        </w:rPr>
        <w:t>Debat over geëngageerde literatuur</w:t>
      </w:r>
    </w:p>
    <w:p w:rsidR="00B0480F" w:rsidRPr="003473A4" w:rsidRDefault="00B0480F">
      <w:pPr>
        <w:rPr>
          <w:rFonts w:ascii="Verdana" w:hAnsi="Verdana"/>
        </w:rPr>
      </w:pPr>
    </w:p>
    <w:p w:rsidR="001E0AFA" w:rsidRDefault="00337F01" w:rsidP="003473A4">
      <w:pPr>
        <w:pStyle w:val="xmsonormal"/>
        <w:shd w:val="clear" w:color="auto" w:fill="FFFFFF"/>
        <w:spacing w:before="0" w:beforeAutospacing="0" w:after="0" w:afterAutospacing="0"/>
        <w:rPr>
          <w:rFonts w:ascii="Verdana" w:hAnsi="Verdana"/>
        </w:rPr>
      </w:pPr>
      <w:r w:rsidRPr="003473A4">
        <w:rPr>
          <w:rFonts w:ascii="Verdana" w:hAnsi="Verdana"/>
        </w:rPr>
        <w:t xml:space="preserve">Het instituut De </w:t>
      </w:r>
      <w:proofErr w:type="spellStart"/>
      <w:r w:rsidRPr="003473A4">
        <w:rPr>
          <w:rFonts w:ascii="Verdana" w:hAnsi="Verdana"/>
        </w:rPr>
        <w:t>Vooys</w:t>
      </w:r>
      <w:proofErr w:type="spellEnd"/>
      <w:r w:rsidRPr="003473A4">
        <w:rPr>
          <w:rFonts w:ascii="Verdana" w:hAnsi="Verdana"/>
        </w:rPr>
        <w:t xml:space="preserve"> voor Nederlandse taal- en letterkunde organiseert een debatavond over engagement in literatuur. </w:t>
      </w:r>
      <w:r w:rsidR="004101C9" w:rsidRPr="003473A4">
        <w:rPr>
          <w:rFonts w:ascii="Verdana" w:hAnsi="Verdana"/>
        </w:rPr>
        <w:t>Er wordt</w:t>
      </w:r>
      <w:r w:rsidR="00A47D63" w:rsidRPr="003473A4">
        <w:rPr>
          <w:rFonts w:ascii="Verdana" w:hAnsi="Verdana"/>
        </w:rPr>
        <w:t xml:space="preserve"> </w:t>
      </w:r>
      <w:r w:rsidR="004101C9" w:rsidRPr="003473A4">
        <w:rPr>
          <w:rFonts w:ascii="Verdana" w:hAnsi="Verdana"/>
        </w:rPr>
        <w:t>verschillend gedacht over de maatschappelijke waarde van</w:t>
      </w:r>
      <w:r w:rsidRPr="003473A4">
        <w:rPr>
          <w:rFonts w:ascii="Verdana" w:hAnsi="Verdana"/>
        </w:rPr>
        <w:t xml:space="preserve"> geëngageerde literatuur</w:t>
      </w:r>
      <w:r w:rsidR="004101C9" w:rsidRPr="003473A4">
        <w:rPr>
          <w:rFonts w:ascii="Verdana" w:hAnsi="Verdana"/>
        </w:rPr>
        <w:t xml:space="preserve">. </w:t>
      </w:r>
      <w:r w:rsidR="003473A4">
        <w:rPr>
          <w:rFonts w:ascii="Verdana" w:hAnsi="Verdana"/>
        </w:rPr>
        <w:t xml:space="preserve">Moet literatuur </w:t>
      </w:r>
      <w:r w:rsidR="002265F8">
        <w:rPr>
          <w:rFonts w:ascii="Verdana" w:hAnsi="Verdana"/>
        </w:rPr>
        <w:t xml:space="preserve">eigenlijk </w:t>
      </w:r>
      <w:r w:rsidR="003473A4">
        <w:rPr>
          <w:rFonts w:ascii="Verdana" w:hAnsi="Verdana"/>
        </w:rPr>
        <w:t xml:space="preserve">engageren? Kun je pas van waardevolle literatuur spreken als </w:t>
      </w:r>
      <w:r w:rsidR="00B719C8">
        <w:rPr>
          <w:rFonts w:ascii="Verdana" w:hAnsi="Verdana"/>
        </w:rPr>
        <w:t>ze</w:t>
      </w:r>
      <w:r w:rsidR="003473A4">
        <w:rPr>
          <w:rFonts w:ascii="Verdana" w:hAnsi="Verdana"/>
        </w:rPr>
        <w:t xml:space="preserve"> aanzet tot nadenken over maatschappelijk problemen? </w:t>
      </w:r>
    </w:p>
    <w:p w:rsidR="001E0AFA" w:rsidRDefault="001E0AFA" w:rsidP="003473A4">
      <w:pPr>
        <w:pStyle w:val="xmsonormal"/>
        <w:shd w:val="clear" w:color="auto" w:fill="FFFFFF"/>
        <w:spacing w:before="0" w:beforeAutospacing="0" w:after="0" w:afterAutospacing="0"/>
        <w:rPr>
          <w:rFonts w:ascii="Verdana" w:hAnsi="Verdana"/>
        </w:rPr>
      </w:pPr>
    </w:p>
    <w:p w:rsidR="001E0AFA" w:rsidRDefault="00337F01" w:rsidP="003473A4">
      <w:pPr>
        <w:pStyle w:val="xmsonormal"/>
        <w:shd w:val="clear" w:color="auto" w:fill="FFFFFF"/>
        <w:spacing w:before="0" w:beforeAutospacing="0" w:after="0" w:afterAutospacing="0"/>
        <w:rPr>
          <w:rFonts w:ascii="Verdana" w:hAnsi="Verdana"/>
        </w:rPr>
      </w:pPr>
      <w:r w:rsidRPr="003473A4">
        <w:rPr>
          <w:rFonts w:ascii="Verdana" w:hAnsi="Verdana"/>
        </w:rPr>
        <w:t>Om deelnemers</w:t>
      </w:r>
      <w:r w:rsidR="004101C9" w:rsidRPr="003473A4">
        <w:rPr>
          <w:rFonts w:ascii="Verdana" w:hAnsi="Verdana"/>
        </w:rPr>
        <w:t xml:space="preserve"> voor het debat</w:t>
      </w:r>
      <w:r w:rsidRPr="003473A4">
        <w:rPr>
          <w:rFonts w:ascii="Verdana" w:hAnsi="Verdana"/>
        </w:rPr>
        <w:t xml:space="preserve"> te trekken</w:t>
      </w:r>
      <w:r w:rsidR="001E37D9" w:rsidRPr="003473A4">
        <w:rPr>
          <w:rFonts w:ascii="Verdana" w:hAnsi="Verdana"/>
        </w:rPr>
        <w:t>,</w:t>
      </w:r>
      <w:r w:rsidRPr="003473A4">
        <w:rPr>
          <w:rFonts w:ascii="Verdana" w:hAnsi="Verdana"/>
        </w:rPr>
        <w:t xml:space="preserve"> wil de organisatie een beschouwend artikel plaatsen </w:t>
      </w:r>
      <w:r w:rsidR="00A47D63" w:rsidRPr="003473A4">
        <w:rPr>
          <w:rFonts w:ascii="Verdana" w:hAnsi="Verdana"/>
        </w:rPr>
        <w:t>op</w:t>
      </w:r>
      <w:r w:rsidR="0094286C" w:rsidRPr="003473A4">
        <w:rPr>
          <w:rFonts w:ascii="Verdana" w:hAnsi="Verdana"/>
        </w:rPr>
        <w:t xml:space="preserve"> </w:t>
      </w:r>
      <w:r w:rsidR="001E37D9" w:rsidRPr="003473A4">
        <w:rPr>
          <w:rFonts w:ascii="Verdana" w:hAnsi="Verdana"/>
        </w:rPr>
        <w:t>de site Neerlandistiek</w:t>
      </w:r>
      <w:r w:rsidR="0094286C" w:rsidRPr="003473A4">
        <w:rPr>
          <w:rFonts w:ascii="Verdana" w:hAnsi="Verdana"/>
        </w:rPr>
        <w:t>,</w:t>
      </w:r>
      <w:r w:rsidR="001E37D9" w:rsidRPr="003473A4">
        <w:rPr>
          <w:rFonts w:ascii="Verdana" w:hAnsi="Verdana"/>
        </w:rPr>
        <w:t xml:space="preserve"> </w:t>
      </w:r>
      <w:r w:rsidR="006B1107">
        <w:rPr>
          <w:rFonts w:ascii="Verdana" w:hAnsi="Verdana"/>
        </w:rPr>
        <w:t xml:space="preserve">het </w:t>
      </w:r>
      <w:r w:rsidR="001E37D9" w:rsidRPr="003473A4">
        <w:rPr>
          <w:rFonts w:ascii="Verdana" w:hAnsi="Verdana"/>
        </w:rPr>
        <w:t>online tijdschrift voor taal</w:t>
      </w:r>
      <w:r w:rsidR="006B1107">
        <w:rPr>
          <w:rFonts w:ascii="Verdana" w:hAnsi="Verdana"/>
        </w:rPr>
        <w:t>-</w:t>
      </w:r>
      <w:r w:rsidR="001E37D9" w:rsidRPr="003473A4">
        <w:rPr>
          <w:rFonts w:ascii="Verdana" w:hAnsi="Verdana"/>
        </w:rPr>
        <w:t xml:space="preserve"> en letterkundig onderzoek</w:t>
      </w:r>
      <w:r w:rsidRPr="003473A4">
        <w:rPr>
          <w:rFonts w:ascii="Verdana" w:hAnsi="Verdana"/>
        </w:rPr>
        <w:t>.</w:t>
      </w:r>
      <w:r w:rsidR="004101C9" w:rsidRPr="003473A4">
        <w:rPr>
          <w:rFonts w:ascii="Verdana" w:hAnsi="Verdana"/>
        </w:rPr>
        <w:t xml:space="preserve"> </w:t>
      </w:r>
    </w:p>
    <w:p w:rsidR="001E0AFA" w:rsidRDefault="001E0AFA" w:rsidP="003473A4">
      <w:pPr>
        <w:pStyle w:val="xmsonormal"/>
        <w:shd w:val="clear" w:color="auto" w:fill="FFFFFF"/>
        <w:spacing w:before="0" w:beforeAutospacing="0" w:after="0" w:afterAutospacing="0"/>
        <w:rPr>
          <w:rFonts w:ascii="Verdana" w:hAnsi="Verdana"/>
        </w:rPr>
      </w:pPr>
    </w:p>
    <w:p w:rsidR="003473A4" w:rsidRPr="003473A4" w:rsidRDefault="004101C9" w:rsidP="003473A4">
      <w:pPr>
        <w:pStyle w:val="xmsonormal"/>
        <w:shd w:val="clear" w:color="auto" w:fill="FFFFFF"/>
        <w:spacing w:before="0" w:beforeAutospacing="0" w:after="0" w:afterAutospacing="0"/>
        <w:rPr>
          <w:rFonts w:ascii="Verdana" w:hAnsi="Verdana" w:cs="Calibri"/>
          <w:color w:val="000000"/>
        </w:rPr>
      </w:pPr>
      <w:r w:rsidRPr="003473A4">
        <w:rPr>
          <w:rFonts w:ascii="Verdana" w:hAnsi="Verdana"/>
        </w:rPr>
        <w:t xml:space="preserve">Jij hebt je </w:t>
      </w:r>
      <w:r w:rsidR="00A47D63" w:rsidRPr="003473A4">
        <w:rPr>
          <w:rFonts w:ascii="Verdana" w:hAnsi="Verdana"/>
        </w:rPr>
        <w:t xml:space="preserve">net </w:t>
      </w:r>
      <w:r w:rsidRPr="003473A4">
        <w:rPr>
          <w:rFonts w:ascii="Verdana" w:hAnsi="Verdana"/>
        </w:rPr>
        <w:t xml:space="preserve">verdiept in uiteenlopende meningen over geëngageerdheid van literatuur </w:t>
      </w:r>
      <w:r w:rsidR="001C677A" w:rsidRPr="003473A4">
        <w:rPr>
          <w:rFonts w:ascii="Verdana" w:hAnsi="Verdana"/>
        </w:rPr>
        <w:t>en hebt bovendien afgelopen schooljaar een mondeling schoolexamen literatuur over jouw gelezen werken ge</w:t>
      </w:r>
      <w:r w:rsidR="00B13CA7" w:rsidRPr="003473A4">
        <w:rPr>
          <w:rFonts w:ascii="Verdana" w:hAnsi="Verdana"/>
        </w:rPr>
        <w:t>daan</w:t>
      </w:r>
      <w:r w:rsidR="001C677A" w:rsidRPr="003473A4">
        <w:rPr>
          <w:rFonts w:ascii="Verdana" w:hAnsi="Verdana"/>
        </w:rPr>
        <w:t>.</w:t>
      </w:r>
      <w:r w:rsidR="003473A4" w:rsidRPr="003473A4">
        <w:rPr>
          <w:rFonts w:ascii="Verdana" w:hAnsi="Verdana" w:cs="Calibri"/>
          <w:color w:val="000000"/>
        </w:rPr>
        <w:t xml:space="preserve"> </w:t>
      </w:r>
      <w:r w:rsidR="003473A4">
        <w:rPr>
          <w:rFonts w:ascii="Verdana" w:hAnsi="Verdana" w:cs="Calibri"/>
          <w:color w:val="000000"/>
        </w:rPr>
        <w:t xml:space="preserve">Je besluit om een artikel te schrijven </w:t>
      </w:r>
      <w:r w:rsidR="006B1107">
        <w:rPr>
          <w:rFonts w:ascii="Verdana" w:hAnsi="Verdana" w:cs="Calibri"/>
          <w:color w:val="000000"/>
        </w:rPr>
        <w:t>waarin je de poëtica</w:t>
      </w:r>
      <w:r w:rsidR="005D5F07">
        <w:rPr>
          <w:rFonts w:ascii="Verdana" w:hAnsi="Verdana" w:cs="Calibri"/>
          <w:color w:val="000000"/>
        </w:rPr>
        <w:t xml:space="preserve"> </w:t>
      </w:r>
      <w:r w:rsidR="006B1107">
        <w:rPr>
          <w:rFonts w:ascii="Verdana" w:hAnsi="Verdana" w:cs="Calibri"/>
          <w:color w:val="000000"/>
        </w:rPr>
        <w:t xml:space="preserve">van verschillende schrijvers </w:t>
      </w:r>
      <w:r w:rsidR="005D5F07">
        <w:rPr>
          <w:rFonts w:ascii="Verdana" w:hAnsi="Verdana" w:cs="Calibri"/>
          <w:color w:val="000000"/>
        </w:rPr>
        <w:t xml:space="preserve">betrekt. </w:t>
      </w:r>
      <w:r w:rsidR="00B6785D">
        <w:rPr>
          <w:rFonts w:ascii="Verdana" w:hAnsi="Verdana" w:cs="Calibri"/>
          <w:color w:val="000000"/>
        </w:rPr>
        <w:t>Uiteraard gebruik je daarbij duidelijke voorbeelden</w:t>
      </w:r>
      <w:r w:rsidR="008F2C82">
        <w:rPr>
          <w:rFonts w:ascii="Verdana" w:hAnsi="Verdana" w:cs="Calibri"/>
          <w:color w:val="000000"/>
        </w:rPr>
        <w:t xml:space="preserve"> </w:t>
      </w:r>
      <w:r w:rsidR="00BC3D9D">
        <w:rPr>
          <w:rFonts w:ascii="Verdana" w:hAnsi="Verdana" w:cs="Calibri"/>
          <w:color w:val="000000"/>
        </w:rPr>
        <w:t xml:space="preserve">(minimaal drie) </w:t>
      </w:r>
      <w:r w:rsidR="008F2C82">
        <w:rPr>
          <w:rFonts w:ascii="Verdana" w:hAnsi="Verdana" w:cs="Calibri"/>
          <w:color w:val="000000"/>
        </w:rPr>
        <w:t>uit de door jouw gelezen romans en artikelen</w:t>
      </w:r>
      <w:r w:rsidR="00B6785D">
        <w:rPr>
          <w:rFonts w:ascii="Verdana" w:hAnsi="Verdana" w:cs="Calibri"/>
          <w:color w:val="000000"/>
        </w:rPr>
        <w:t>.</w:t>
      </w:r>
    </w:p>
    <w:p w:rsidR="000C7FE1" w:rsidRPr="003473A4" w:rsidRDefault="000C7FE1">
      <w:pPr>
        <w:rPr>
          <w:rFonts w:ascii="Verdana" w:hAnsi="Verdana"/>
        </w:rPr>
      </w:pPr>
    </w:p>
    <w:p w:rsidR="008B71E6" w:rsidRDefault="008B71E6">
      <w:r>
        <w:br w:type="page"/>
      </w:r>
    </w:p>
    <w:p w:rsidR="006E0377" w:rsidRDefault="006E0377"/>
    <w:p w:rsidR="001A7735" w:rsidRDefault="001A7735"/>
    <w:p w:rsidR="008B71E6" w:rsidRPr="00C56E77" w:rsidRDefault="008B71E6" w:rsidP="008B71E6">
      <w:pPr>
        <w:rPr>
          <w:rFonts w:ascii="Verdana" w:eastAsia="Malgun Gothic" w:hAnsi="Verdana" w:cs="Arial"/>
          <w:b/>
          <w:i/>
        </w:rPr>
      </w:pPr>
      <w:r w:rsidRPr="00C56E77">
        <w:rPr>
          <w:rFonts w:ascii="Verdana" w:eastAsia="Malgun Gothic" w:hAnsi="Verdana" w:cs="Arial"/>
          <w:b/>
          <w:i/>
        </w:rPr>
        <w:t xml:space="preserve">Beoordeling </w:t>
      </w:r>
      <w:r>
        <w:rPr>
          <w:rFonts w:ascii="Verdana" w:eastAsia="Malgun Gothic" w:hAnsi="Verdana" w:cs="Arial"/>
          <w:b/>
          <w:i/>
        </w:rPr>
        <w:t>Resultaatsverbeteringstoets</w:t>
      </w:r>
      <w:r w:rsidRPr="00C56E77">
        <w:rPr>
          <w:rFonts w:ascii="Verdana" w:eastAsia="Malgun Gothic" w:hAnsi="Verdana" w:cs="Arial"/>
          <w:b/>
          <w:i/>
        </w:rPr>
        <w:t xml:space="preserve"> </w:t>
      </w:r>
      <w:r>
        <w:rPr>
          <w:rFonts w:ascii="Verdana" w:eastAsia="Malgun Gothic" w:hAnsi="Verdana" w:cs="Arial"/>
          <w:b/>
          <w:i/>
        </w:rPr>
        <w:t xml:space="preserve">Literatuur en </w:t>
      </w:r>
      <w:r w:rsidRPr="00C56E77">
        <w:rPr>
          <w:rFonts w:ascii="Verdana" w:eastAsia="Malgun Gothic" w:hAnsi="Verdana" w:cs="Arial"/>
          <w:b/>
          <w:i/>
        </w:rPr>
        <w:t xml:space="preserve">Schrijven voor 6 vwo, sluit aan op </w:t>
      </w:r>
      <w:proofErr w:type="spellStart"/>
      <w:r w:rsidRPr="00C56E77">
        <w:rPr>
          <w:rFonts w:ascii="Verdana" w:eastAsia="Malgun Gothic" w:hAnsi="Verdana" w:cs="Arial"/>
          <w:b/>
          <w:i/>
        </w:rPr>
        <w:t>rubric</w:t>
      </w:r>
      <w:proofErr w:type="spellEnd"/>
      <w:r w:rsidRPr="00C56E77">
        <w:rPr>
          <w:rFonts w:ascii="Verdana" w:eastAsia="Malgun Gothic" w:hAnsi="Verdana" w:cs="Arial"/>
          <w:b/>
          <w:i/>
        </w:rPr>
        <w:t xml:space="preserve"> voor teksten</w:t>
      </w:r>
    </w:p>
    <w:p w:rsidR="008B71E6" w:rsidRPr="00C56E77" w:rsidRDefault="008B71E6" w:rsidP="008B71E6">
      <w:pPr>
        <w:rPr>
          <w:rFonts w:ascii="Verdana" w:eastAsia="Malgun Gothic" w:hAnsi="Verdana" w:cs="Arial"/>
          <w:b/>
          <w:i/>
        </w:rPr>
      </w:pPr>
      <w:r w:rsidRPr="00C56E77">
        <w:rPr>
          <w:rFonts w:ascii="Verdana" w:eastAsia="Malgun Gothic" w:hAnsi="Verdana" w:cs="Arial"/>
          <w:b/>
          <w:i/>
        </w:rPr>
        <w:t>Naam:                                                                                             Ex.nr.:</w:t>
      </w:r>
    </w:p>
    <w:tbl>
      <w:tblPr>
        <w:tblW w:w="10497" w:type="dxa"/>
        <w:tblInd w:w="-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4"/>
        <w:gridCol w:w="5103"/>
      </w:tblGrid>
      <w:tr w:rsidR="008B71E6" w:rsidRPr="00C56E77" w:rsidTr="002F1B48">
        <w:trPr>
          <w:trHeight w:val="694"/>
        </w:trPr>
        <w:tc>
          <w:tcPr>
            <w:tcW w:w="5394" w:type="dxa"/>
          </w:tcPr>
          <w:p w:rsidR="008B71E6" w:rsidRPr="00C56E77" w:rsidRDefault="008B71E6" w:rsidP="002F1B48">
            <w:pPr>
              <w:numPr>
                <w:ilvl w:val="0"/>
                <w:numId w:val="5"/>
              </w:numPr>
              <w:rPr>
                <w:rFonts w:ascii="Verdana" w:eastAsia="Malgun Gothic" w:hAnsi="Verdana" w:cs="Arial"/>
                <w:b/>
                <w:i/>
              </w:rPr>
            </w:pPr>
            <w:r w:rsidRPr="00C56E77">
              <w:rPr>
                <w:rFonts w:ascii="Verdana" w:eastAsia="Malgun Gothic" w:hAnsi="Verdana" w:cs="Arial"/>
                <w:b/>
                <w:i/>
              </w:rPr>
              <w:t>Opbouw,  35 punten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 xml:space="preserve">a. Inleiding met wervende opening (5) 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 xml:space="preserve">    en goede (probleem)stelling of vraag  (5)</w:t>
            </w:r>
          </w:p>
          <w:p w:rsidR="008B71E6" w:rsidRPr="00C56E77" w:rsidRDefault="008B71E6" w:rsidP="002F1B48">
            <w:pPr>
              <w:ind w:left="-385" w:firstLine="385"/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>b. Kern met passende structuur (5),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 xml:space="preserve">     goede alinea’s (5)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 xml:space="preserve">     en goed aangebrachte verbanden (5)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>c. Slot met functionele afronding (5)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>d. Passende titel (5)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</w:p>
        </w:tc>
        <w:tc>
          <w:tcPr>
            <w:tcW w:w="5103" w:type="dxa"/>
          </w:tcPr>
          <w:p w:rsidR="008B71E6" w:rsidRPr="00C56E77" w:rsidRDefault="008B71E6" w:rsidP="002F1B48">
            <w:pPr>
              <w:rPr>
                <w:rFonts w:ascii="Verdana" w:eastAsia="Malgun Gothic" w:hAnsi="Verdana" w:cs="Arial"/>
                <w:b/>
              </w:rPr>
            </w:pPr>
          </w:p>
        </w:tc>
      </w:tr>
      <w:tr w:rsidR="008B71E6" w:rsidRPr="00C56E77" w:rsidTr="002F1B48">
        <w:trPr>
          <w:trHeight w:val="694"/>
        </w:trPr>
        <w:tc>
          <w:tcPr>
            <w:tcW w:w="5394" w:type="dxa"/>
          </w:tcPr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  <w:b/>
              </w:rPr>
              <w:t xml:space="preserve">       </w:t>
            </w:r>
            <w:r w:rsidRPr="00C56E77">
              <w:rPr>
                <w:rFonts w:ascii="Verdana" w:eastAsia="Malgun Gothic" w:hAnsi="Verdana" w:cs="Arial"/>
                <w:b/>
                <w:i/>
              </w:rPr>
              <w:t>2   Inhoud,</w:t>
            </w:r>
            <w:r w:rsidR="00545F7D">
              <w:rPr>
                <w:rFonts w:ascii="Verdana" w:eastAsia="Malgun Gothic" w:hAnsi="Verdana" w:cs="Arial"/>
                <w:b/>
                <w:i/>
              </w:rPr>
              <w:t>55</w:t>
            </w:r>
            <w:r w:rsidRPr="00C56E77">
              <w:rPr>
                <w:rFonts w:ascii="Verdana" w:eastAsia="Malgun Gothic" w:hAnsi="Verdana" w:cs="Arial"/>
                <w:b/>
                <w:i/>
              </w:rPr>
              <w:t xml:space="preserve">  punten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</w:p>
          <w:p w:rsidR="008B71E6" w:rsidRPr="00C56E77" w:rsidRDefault="008B71E6" w:rsidP="002F1B48">
            <w:pPr>
              <w:numPr>
                <w:ilvl w:val="0"/>
                <w:numId w:val="4"/>
              </w:num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 xml:space="preserve">Niveau van informatieverstrekking </w:t>
            </w:r>
          </w:p>
          <w:p w:rsidR="008B71E6" w:rsidRDefault="008B71E6" w:rsidP="00545F7D">
            <w:pPr>
              <w:ind w:left="360"/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>en kwaliteit van argumentatie / redenering in de geproduceerde tekst (</w:t>
            </w:r>
            <w:r w:rsidR="009E2D72">
              <w:rPr>
                <w:rFonts w:ascii="Verdana" w:eastAsia="Malgun Gothic" w:hAnsi="Verdana" w:cs="Arial"/>
              </w:rPr>
              <w:t>3</w:t>
            </w:r>
            <w:r w:rsidR="00545F7D">
              <w:rPr>
                <w:rFonts w:ascii="Verdana" w:eastAsia="Malgun Gothic" w:hAnsi="Verdana" w:cs="Arial"/>
              </w:rPr>
              <w:t>0</w:t>
            </w:r>
            <w:r w:rsidRPr="00C56E77">
              <w:rPr>
                <w:rFonts w:ascii="Verdana" w:eastAsia="Malgun Gothic" w:hAnsi="Verdana" w:cs="Arial"/>
              </w:rPr>
              <w:t xml:space="preserve">) </w:t>
            </w:r>
          </w:p>
          <w:p w:rsidR="009E2D72" w:rsidRPr="009E2D72" w:rsidRDefault="009E2D72" w:rsidP="009E2D72">
            <w:pPr>
              <w:pStyle w:val="Lijstalinea"/>
              <w:numPr>
                <w:ilvl w:val="0"/>
                <w:numId w:val="4"/>
              </w:numPr>
              <w:rPr>
                <w:rFonts w:ascii="Verdana" w:eastAsia="Malgun Gothic" w:hAnsi="Verdana" w:cs="Arial"/>
              </w:rPr>
            </w:pPr>
            <w:r>
              <w:rPr>
                <w:rFonts w:ascii="Verdana" w:eastAsia="Malgun Gothic" w:hAnsi="Verdana" w:cs="Arial"/>
              </w:rPr>
              <w:t>Voorbereiding op opdracht (10)</w:t>
            </w:r>
          </w:p>
          <w:p w:rsidR="008B71E6" w:rsidRPr="009E2D72" w:rsidRDefault="008B71E6" w:rsidP="009E2D72">
            <w:pPr>
              <w:pStyle w:val="Lijstalinea"/>
              <w:numPr>
                <w:ilvl w:val="0"/>
                <w:numId w:val="4"/>
              </w:numPr>
              <w:rPr>
                <w:rFonts w:ascii="Verdana" w:eastAsia="Malgun Gothic" w:hAnsi="Verdana" w:cs="Arial"/>
              </w:rPr>
            </w:pPr>
            <w:r w:rsidRPr="009E2D72">
              <w:rPr>
                <w:rFonts w:ascii="Verdana" w:eastAsia="Malgun Gothic" w:hAnsi="Verdana" w:cs="Arial"/>
              </w:rPr>
              <w:t xml:space="preserve">Zinvol gebruik van de verzamelde info (5) </w:t>
            </w:r>
          </w:p>
          <w:p w:rsidR="008B71E6" w:rsidRPr="00C56E77" w:rsidRDefault="008B71E6" w:rsidP="002F1B48">
            <w:pPr>
              <w:ind w:left="360"/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 xml:space="preserve">Ten minste </w:t>
            </w:r>
            <w:r>
              <w:rPr>
                <w:rFonts w:ascii="Verdana" w:eastAsia="Malgun Gothic" w:hAnsi="Verdana" w:cs="Arial"/>
              </w:rPr>
              <w:t>drie</w:t>
            </w:r>
            <w:r w:rsidRPr="00C56E77">
              <w:rPr>
                <w:rFonts w:ascii="Verdana" w:eastAsia="Malgun Gothic" w:hAnsi="Verdana" w:cs="Arial"/>
              </w:rPr>
              <w:t xml:space="preserve"> zinvolle verwijzingen (noten) aanwezig (5)</w:t>
            </w:r>
          </w:p>
          <w:p w:rsidR="008B71E6" w:rsidRPr="00C56E77" w:rsidRDefault="008B71E6" w:rsidP="002F1B48">
            <w:pPr>
              <w:ind w:left="360"/>
              <w:rPr>
                <w:rFonts w:ascii="Verdana" w:eastAsia="Malgun Gothic" w:hAnsi="Verdana" w:cs="Arial"/>
              </w:rPr>
            </w:pPr>
          </w:p>
          <w:p w:rsidR="008B71E6" w:rsidRPr="00C56E77" w:rsidRDefault="008B71E6" w:rsidP="002F1B48">
            <w:pPr>
              <w:numPr>
                <w:ilvl w:val="0"/>
                <w:numId w:val="4"/>
              </w:num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 xml:space="preserve"> Uitwerking van de specifieke eisen in de opdracht (5)</w:t>
            </w:r>
          </w:p>
          <w:p w:rsidR="008B71E6" w:rsidRPr="00C56E77" w:rsidRDefault="008B71E6" w:rsidP="002F1B48">
            <w:pPr>
              <w:ind w:left="360"/>
              <w:rPr>
                <w:rFonts w:ascii="Verdana" w:eastAsia="Malgun Gothic" w:hAnsi="Verdana" w:cs="Arial"/>
              </w:rPr>
            </w:pPr>
          </w:p>
          <w:p w:rsidR="008B71E6" w:rsidRPr="00C56E77" w:rsidRDefault="008B71E6" w:rsidP="002F1B48">
            <w:pPr>
              <w:numPr>
                <w:ilvl w:val="0"/>
                <w:numId w:val="4"/>
              </w:num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  <w:b/>
              </w:rPr>
              <w:t xml:space="preserve">N.B. Aftrek </w:t>
            </w:r>
            <w:r w:rsidRPr="00C56E77">
              <w:rPr>
                <w:rFonts w:ascii="Verdana" w:eastAsia="Malgun Gothic" w:hAnsi="Verdana" w:cs="Arial"/>
              </w:rPr>
              <w:t xml:space="preserve">bij gebruik van een onjuiste tekstsoort: </w:t>
            </w:r>
            <w:r w:rsidRPr="00C56E77">
              <w:rPr>
                <w:rFonts w:ascii="Verdana" w:eastAsia="Malgun Gothic" w:hAnsi="Verdana" w:cs="Arial"/>
                <w:b/>
              </w:rPr>
              <w:t>10 punten</w:t>
            </w:r>
            <w:r w:rsidRPr="00C56E77">
              <w:rPr>
                <w:rFonts w:ascii="Verdana" w:eastAsia="Malgun Gothic" w:hAnsi="Verdana" w:cs="Arial"/>
              </w:rPr>
              <w:t xml:space="preserve"> 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</w:p>
        </w:tc>
        <w:tc>
          <w:tcPr>
            <w:tcW w:w="5103" w:type="dxa"/>
          </w:tcPr>
          <w:p w:rsidR="008B71E6" w:rsidRPr="00C56E77" w:rsidRDefault="008B71E6" w:rsidP="002F1B48">
            <w:pPr>
              <w:rPr>
                <w:rFonts w:ascii="Verdana" w:eastAsia="Malgun Gothic" w:hAnsi="Verdana" w:cs="Arial"/>
                <w:b/>
              </w:rPr>
            </w:pPr>
          </w:p>
        </w:tc>
      </w:tr>
      <w:tr w:rsidR="008B71E6" w:rsidRPr="00C56E77" w:rsidTr="002F1B48">
        <w:trPr>
          <w:trHeight w:val="694"/>
        </w:trPr>
        <w:tc>
          <w:tcPr>
            <w:tcW w:w="5394" w:type="dxa"/>
          </w:tcPr>
          <w:p w:rsidR="008B71E6" w:rsidRPr="008B71E6" w:rsidRDefault="008B71E6" w:rsidP="008B71E6">
            <w:pPr>
              <w:ind w:left="360"/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  <w:b/>
                <w:i/>
              </w:rPr>
              <w:t xml:space="preserve">  3   Publiekgerichtheid,  10 punten</w:t>
            </w:r>
          </w:p>
          <w:p w:rsidR="008B71E6" w:rsidRPr="00C56E77" w:rsidRDefault="008B71E6" w:rsidP="002F1B48">
            <w:pPr>
              <w:ind w:left="418"/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>Taalgebruik gericht op het genoemde publiek (5)</w:t>
            </w:r>
          </w:p>
          <w:p w:rsidR="008B71E6" w:rsidRPr="00C56E77" w:rsidRDefault="008B71E6" w:rsidP="002F1B48">
            <w:pPr>
              <w:ind w:left="418"/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>Leesbaarheid / toon (5))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</w:p>
        </w:tc>
        <w:tc>
          <w:tcPr>
            <w:tcW w:w="5103" w:type="dxa"/>
          </w:tcPr>
          <w:p w:rsidR="008B71E6" w:rsidRPr="00C56E77" w:rsidRDefault="008B71E6" w:rsidP="002F1B48">
            <w:pPr>
              <w:rPr>
                <w:rFonts w:ascii="Verdana" w:eastAsia="Malgun Gothic" w:hAnsi="Verdana" w:cs="Arial"/>
                <w:b/>
              </w:rPr>
            </w:pPr>
          </w:p>
        </w:tc>
      </w:tr>
      <w:tr w:rsidR="008B71E6" w:rsidRPr="00C56E77" w:rsidTr="002F1B48">
        <w:trPr>
          <w:trHeight w:val="727"/>
        </w:trPr>
        <w:tc>
          <w:tcPr>
            <w:tcW w:w="5394" w:type="dxa"/>
          </w:tcPr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  <w:b/>
                <w:i/>
              </w:rPr>
              <w:t xml:space="preserve">Aftrek taalverzorging  </w:t>
            </w:r>
            <w:r w:rsidRPr="00C56E77">
              <w:rPr>
                <w:rFonts w:ascii="Verdana" w:eastAsia="Malgun Gothic" w:hAnsi="Verdana" w:cs="Arial"/>
              </w:rPr>
              <w:t>maximaal 20 punten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  <w:r w:rsidRPr="00C56E77">
              <w:rPr>
                <w:rFonts w:ascii="Verdana" w:eastAsia="Malgun Gothic" w:hAnsi="Verdana" w:cs="Arial"/>
              </w:rPr>
              <w:t>Aftrek volgens regeling, voor fouten in spelling, interpunctie, zinsbouw en woordkeus.</w:t>
            </w:r>
          </w:p>
          <w:p w:rsidR="008B71E6" w:rsidRPr="00C56E77" w:rsidRDefault="008B71E6" w:rsidP="002F1B48">
            <w:pPr>
              <w:rPr>
                <w:rFonts w:ascii="Verdana" w:eastAsia="Malgun Gothic" w:hAnsi="Verdana" w:cs="Arial"/>
              </w:rPr>
            </w:pPr>
          </w:p>
        </w:tc>
        <w:tc>
          <w:tcPr>
            <w:tcW w:w="5103" w:type="dxa"/>
          </w:tcPr>
          <w:p w:rsidR="008B71E6" w:rsidRPr="00C56E77" w:rsidRDefault="008B71E6" w:rsidP="002F1B48">
            <w:pPr>
              <w:rPr>
                <w:rFonts w:ascii="Verdana" w:eastAsia="Malgun Gothic" w:hAnsi="Verdana" w:cs="Arial"/>
                <w:b/>
              </w:rPr>
            </w:pPr>
          </w:p>
        </w:tc>
      </w:tr>
      <w:tr w:rsidR="008B71E6" w:rsidRPr="00C56E77" w:rsidTr="002F1B48">
        <w:trPr>
          <w:trHeight w:val="727"/>
        </w:trPr>
        <w:tc>
          <w:tcPr>
            <w:tcW w:w="5394" w:type="dxa"/>
          </w:tcPr>
          <w:p w:rsidR="008B71E6" w:rsidRPr="00C56E77" w:rsidRDefault="008B71E6" w:rsidP="002F1B48">
            <w:pPr>
              <w:rPr>
                <w:rFonts w:ascii="Verdana" w:eastAsia="Malgun Gothic" w:hAnsi="Verdana" w:cs="Arial"/>
                <w:b/>
              </w:rPr>
            </w:pPr>
            <w:r w:rsidRPr="00C56E77">
              <w:rPr>
                <w:rFonts w:ascii="Verdana" w:eastAsia="Malgun Gothic" w:hAnsi="Verdana" w:cs="Arial"/>
                <w:b/>
              </w:rPr>
              <w:t xml:space="preserve"> </w:t>
            </w:r>
            <w:r w:rsidRPr="00C56E77">
              <w:rPr>
                <w:rFonts w:ascii="Verdana" w:eastAsia="Malgun Gothic" w:hAnsi="Verdana" w:cs="Arial"/>
                <w:b/>
                <w:i/>
              </w:rPr>
              <w:t xml:space="preserve">EINDCIJFER </w:t>
            </w:r>
            <w:r w:rsidRPr="00C56E77">
              <w:rPr>
                <w:rFonts w:ascii="Verdana" w:eastAsia="Malgun Gothic" w:hAnsi="Verdana" w:cs="Arial"/>
                <w:b/>
              </w:rPr>
              <w:t xml:space="preserve">                                              </w:t>
            </w:r>
          </w:p>
        </w:tc>
        <w:tc>
          <w:tcPr>
            <w:tcW w:w="5103" w:type="dxa"/>
          </w:tcPr>
          <w:p w:rsidR="008B71E6" w:rsidRPr="00C56E77" w:rsidRDefault="008B71E6" w:rsidP="002F1B48">
            <w:pPr>
              <w:rPr>
                <w:rFonts w:ascii="Verdana" w:eastAsia="Malgun Gothic" w:hAnsi="Verdana" w:cs="Arial"/>
                <w:b/>
              </w:rPr>
            </w:pPr>
          </w:p>
        </w:tc>
      </w:tr>
    </w:tbl>
    <w:p w:rsidR="008B71E6" w:rsidRPr="00DC01E8" w:rsidRDefault="008B71E6"/>
    <w:sectPr w:rsidR="008B71E6" w:rsidRPr="00DC01E8" w:rsidSect="008B71E6">
      <w:pgSz w:w="11900" w:h="16840"/>
      <w:pgMar w:top="39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E2641"/>
    <w:multiLevelType w:val="hybridMultilevel"/>
    <w:tmpl w:val="41E430A2"/>
    <w:lvl w:ilvl="0" w:tplc="EC201FF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C7B3312"/>
    <w:multiLevelType w:val="hybridMultilevel"/>
    <w:tmpl w:val="1440415C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04106C"/>
    <w:multiLevelType w:val="hybridMultilevel"/>
    <w:tmpl w:val="5C129928"/>
    <w:lvl w:ilvl="0" w:tplc="0413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7FE3752"/>
    <w:multiLevelType w:val="hybridMultilevel"/>
    <w:tmpl w:val="1DC8E8BC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05030"/>
    <w:multiLevelType w:val="hybridMultilevel"/>
    <w:tmpl w:val="D2DCC764"/>
    <w:lvl w:ilvl="0" w:tplc="78BC561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C39"/>
    <w:rsid w:val="000C7FE1"/>
    <w:rsid w:val="001A7735"/>
    <w:rsid w:val="001C677A"/>
    <w:rsid w:val="001E0AFA"/>
    <w:rsid w:val="001E37D9"/>
    <w:rsid w:val="001E49AD"/>
    <w:rsid w:val="001F4559"/>
    <w:rsid w:val="00217006"/>
    <w:rsid w:val="002265F8"/>
    <w:rsid w:val="002829AB"/>
    <w:rsid w:val="00337F01"/>
    <w:rsid w:val="003473A4"/>
    <w:rsid w:val="004101C9"/>
    <w:rsid w:val="00442B0B"/>
    <w:rsid w:val="00545F7D"/>
    <w:rsid w:val="005D5F07"/>
    <w:rsid w:val="005F183B"/>
    <w:rsid w:val="0068130E"/>
    <w:rsid w:val="006B1107"/>
    <w:rsid w:val="006E0377"/>
    <w:rsid w:val="007815F9"/>
    <w:rsid w:val="00842317"/>
    <w:rsid w:val="008932CA"/>
    <w:rsid w:val="00897C39"/>
    <w:rsid w:val="008B71E6"/>
    <w:rsid w:val="008F2C82"/>
    <w:rsid w:val="0094286C"/>
    <w:rsid w:val="00985279"/>
    <w:rsid w:val="009E2D72"/>
    <w:rsid w:val="009F72A0"/>
    <w:rsid w:val="00A47D63"/>
    <w:rsid w:val="00A70128"/>
    <w:rsid w:val="00AC52F9"/>
    <w:rsid w:val="00B0480F"/>
    <w:rsid w:val="00B13CA7"/>
    <w:rsid w:val="00B6785D"/>
    <w:rsid w:val="00B719C8"/>
    <w:rsid w:val="00BC3D9D"/>
    <w:rsid w:val="00D33A76"/>
    <w:rsid w:val="00DC01E8"/>
    <w:rsid w:val="00DD061A"/>
    <w:rsid w:val="00E712F8"/>
    <w:rsid w:val="00F15CB8"/>
    <w:rsid w:val="00F15E31"/>
    <w:rsid w:val="00FC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251E5E0B-098D-2B4E-9E5B-47DDAE75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nl-NL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D33A76"/>
    <w:rPr>
      <w:rFonts w:eastAsiaTheme="minorHAnsi"/>
      <w:sz w:val="22"/>
      <w:szCs w:val="22"/>
      <w:lang w:eastAsia="en-US"/>
    </w:rPr>
  </w:style>
  <w:style w:type="paragraph" w:styleId="Lijstalinea">
    <w:name w:val="List Paragraph"/>
    <w:basedOn w:val="Standaard"/>
    <w:uiPriority w:val="34"/>
    <w:qFormat/>
    <w:rsid w:val="00D33A76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paragraph" w:customStyle="1" w:styleId="xmsonormal">
    <w:name w:val="x_msonormal"/>
    <w:basedOn w:val="Standaard"/>
    <w:rsid w:val="003473A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5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B360FE35</Template>
  <TotalTime>1</TotalTime>
  <Pages>3</Pages>
  <Words>718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With, de Janetta</cp:lastModifiedBy>
  <cp:revision>2</cp:revision>
  <dcterms:created xsi:type="dcterms:W3CDTF">2020-08-27T12:44:00Z</dcterms:created>
  <dcterms:modified xsi:type="dcterms:W3CDTF">2020-08-27T12:44:00Z</dcterms:modified>
</cp:coreProperties>
</file>