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5978C" w14:textId="77777777" w:rsidR="00FC67F6" w:rsidRDefault="00FC67F6">
      <w:pPr>
        <w:rPr>
          <w:rFonts w:ascii="Arial" w:hAnsi="Arial" w:cs="Arial"/>
          <w:b/>
        </w:rPr>
      </w:pPr>
      <w:r w:rsidRPr="00FC67F6">
        <w:rPr>
          <w:rFonts w:ascii="Arial" w:hAnsi="Arial" w:cs="Arial"/>
          <w:b/>
        </w:rPr>
        <w:t>PTA 2019-2020</w:t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Pr="00FC67F6">
        <w:rPr>
          <w:rFonts w:ascii="Arial" w:hAnsi="Arial" w:cs="Arial"/>
          <w:b/>
        </w:rPr>
        <w:tab/>
      </w:r>
      <w:r w:rsidR="00D974FE">
        <w:rPr>
          <w:rFonts w:ascii="Arial" w:hAnsi="Arial" w:cs="Arial"/>
          <w:b/>
        </w:rPr>
        <w:t>TL4</w:t>
      </w:r>
    </w:p>
    <w:p w14:paraId="03239DA5" w14:textId="77777777" w:rsidR="00FC67F6" w:rsidRPr="00FC67F6" w:rsidRDefault="00FC67F6">
      <w:pPr>
        <w:rPr>
          <w:rFonts w:ascii="Arial" w:hAnsi="Arial" w:cs="Arial"/>
          <w:b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242"/>
        <w:gridCol w:w="1259"/>
        <w:gridCol w:w="1213"/>
        <w:gridCol w:w="1208"/>
        <w:gridCol w:w="1240"/>
        <w:gridCol w:w="1213"/>
        <w:gridCol w:w="1687"/>
      </w:tblGrid>
      <w:tr w:rsidR="00FC67F6" w14:paraId="6ADCC89C" w14:textId="77777777" w:rsidTr="00FC67F6">
        <w:tc>
          <w:tcPr>
            <w:tcW w:w="1242" w:type="dxa"/>
          </w:tcPr>
          <w:p w14:paraId="086376DF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Periode</w:t>
            </w:r>
          </w:p>
        </w:tc>
        <w:tc>
          <w:tcPr>
            <w:tcW w:w="1259" w:type="dxa"/>
          </w:tcPr>
          <w:p w14:paraId="6AD3F7C4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Kolomnr.</w:t>
            </w:r>
          </w:p>
        </w:tc>
        <w:tc>
          <w:tcPr>
            <w:tcW w:w="1213" w:type="dxa"/>
          </w:tcPr>
          <w:p w14:paraId="60D51839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Soort</w:t>
            </w:r>
          </w:p>
        </w:tc>
        <w:tc>
          <w:tcPr>
            <w:tcW w:w="1208" w:type="dxa"/>
          </w:tcPr>
          <w:p w14:paraId="6A0F2157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Duur</w:t>
            </w:r>
          </w:p>
        </w:tc>
        <w:tc>
          <w:tcPr>
            <w:tcW w:w="1240" w:type="dxa"/>
          </w:tcPr>
          <w:p w14:paraId="617EF041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Weging</w:t>
            </w:r>
          </w:p>
        </w:tc>
        <w:tc>
          <w:tcPr>
            <w:tcW w:w="1213" w:type="dxa"/>
          </w:tcPr>
          <w:p w14:paraId="5DD3CBCC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Herk.</w:t>
            </w:r>
          </w:p>
        </w:tc>
        <w:tc>
          <w:tcPr>
            <w:tcW w:w="1687" w:type="dxa"/>
          </w:tcPr>
          <w:p w14:paraId="213E3750" w14:textId="77777777" w:rsidR="00FC67F6" w:rsidRPr="00FC67F6" w:rsidRDefault="00FC67F6">
            <w:pPr>
              <w:rPr>
                <w:b/>
              </w:rPr>
            </w:pPr>
            <w:r w:rsidRPr="00FC67F6">
              <w:rPr>
                <w:b/>
              </w:rPr>
              <w:t>Omschrijving</w:t>
            </w:r>
          </w:p>
        </w:tc>
      </w:tr>
      <w:tr w:rsidR="00FC67F6" w14:paraId="1CC08ED2" w14:textId="77777777" w:rsidTr="00FC67F6">
        <w:tc>
          <w:tcPr>
            <w:tcW w:w="1242" w:type="dxa"/>
          </w:tcPr>
          <w:p w14:paraId="3308ECA1" w14:textId="77777777" w:rsidR="00FC67F6" w:rsidRDefault="004B3AF8">
            <w:r>
              <w:t>P3</w:t>
            </w:r>
            <w:r w:rsidR="00FC67F6">
              <w:t>se</w:t>
            </w:r>
          </w:p>
        </w:tc>
        <w:tc>
          <w:tcPr>
            <w:tcW w:w="1259" w:type="dxa"/>
          </w:tcPr>
          <w:p w14:paraId="786A9BF3" w14:textId="77777777" w:rsidR="00FC67F6" w:rsidRDefault="004B3AF8">
            <w:r>
              <w:t>NE350</w:t>
            </w:r>
          </w:p>
        </w:tc>
        <w:tc>
          <w:tcPr>
            <w:tcW w:w="1213" w:type="dxa"/>
          </w:tcPr>
          <w:p w14:paraId="2CEDB3B6" w14:textId="77777777" w:rsidR="00FC67F6" w:rsidRDefault="00FC67F6"/>
        </w:tc>
        <w:tc>
          <w:tcPr>
            <w:tcW w:w="1208" w:type="dxa"/>
          </w:tcPr>
          <w:p w14:paraId="36141F77" w14:textId="77777777" w:rsidR="00FC67F6" w:rsidRDefault="00FC67F6"/>
        </w:tc>
        <w:tc>
          <w:tcPr>
            <w:tcW w:w="1240" w:type="dxa"/>
          </w:tcPr>
          <w:p w14:paraId="3D07E39C" w14:textId="77777777" w:rsidR="00FC67F6" w:rsidRDefault="004B3AF8">
            <w:r>
              <w:t>40</w:t>
            </w:r>
          </w:p>
        </w:tc>
        <w:tc>
          <w:tcPr>
            <w:tcW w:w="1213" w:type="dxa"/>
          </w:tcPr>
          <w:p w14:paraId="72B3A72B" w14:textId="77777777" w:rsidR="00FC67F6" w:rsidRDefault="00FC67F6"/>
        </w:tc>
        <w:tc>
          <w:tcPr>
            <w:tcW w:w="1687" w:type="dxa"/>
          </w:tcPr>
          <w:p w14:paraId="7121121B" w14:textId="77777777" w:rsidR="00FC67F6" w:rsidRDefault="004B3AF8">
            <w:r>
              <w:t>SE cijfer Leerjaar 3</w:t>
            </w:r>
          </w:p>
        </w:tc>
      </w:tr>
      <w:tr w:rsidR="00FC67F6" w14:paraId="38A2B699" w14:textId="77777777" w:rsidTr="008941DA">
        <w:tc>
          <w:tcPr>
            <w:tcW w:w="9062" w:type="dxa"/>
            <w:gridSpan w:val="7"/>
            <w:shd w:val="clear" w:color="auto" w:fill="BFBFBF" w:themeFill="background1" w:themeFillShade="BF"/>
          </w:tcPr>
          <w:p w14:paraId="2233CF41" w14:textId="77777777" w:rsidR="00FC67F6" w:rsidRDefault="00FC67F6"/>
        </w:tc>
      </w:tr>
      <w:tr w:rsidR="00FC67F6" w14:paraId="5BDBF341" w14:textId="77777777" w:rsidTr="00FC67F6">
        <w:tc>
          <w:tcPr>
            <w:tcW w:w="1242" w:type="dxa"/>
          </w:tcPr>
          <w:p w14:paraId="5543D815" w14:textId="77777777" w:rsidR="00FC67F6" w:rsidRDefault="004B3AF8">
            <w:r>
              <w:t>P4se</w:t>
            </w:r>
          </w:p>
        </w:tc>
        <w:tc>
          <w:tcPr>
            <w:tcW w:w="1259" w:type="dxa"/>
          </w:tcPr>
          <w:p w14:paraId="26C588EE" w14:textId="77777777" w:rsidR="00FC67F6" w:rsidRDefault="004B3AF8">
            <w:r>
              <w:t>NE351</w:t>
            </w:r>
          </w:p>
        </w:tc>
        <w:tc>
          <w:tcPr>
            <w:tcW w:w="1213" w:type="dxa"/>
          </w:tcPr>
          <w:p w14:paraId="0322CA23" w14:textId="77777777" w:rsidR="00FC67F6" w:rsidRDefault="00303457">
            <w:r>
              <w:t>PTA</w:t>
            </w:r>
          </w:p>
        </w:tc>
        <w:tc>
          <w:tcPr>
            <w:tcW w:w="1208" w:type="dxa"/>
          </w:tcPr>
          <w:p w14:paraId="68B1529D" w14:textId="77777777" w:rsidR="00FC67F6" w:rsidRDefault="00FC67F6">
            <w:r>
              <w:t>50 min.</w:t>
            </w:r>
          </w:p>
        </w:tc>
        <w:tc>
          <w:tcPr>
            <w:tcW w:w="1240" w:type="dxa"/>
          </w:tcPr>
          <w:p w14:paraId="75BB5030" w14:textId="77777777" w:rsidR="00FC67F6" w:rsidRDefault="004B3AF8">
            <w:r>
              <w:t>20</w:t>
            </w:r>
          </w:p>
        </w:tc>
        <w:tc>
          <w:tcPr>
            <w:tcW w:w="1213" w:type="dxa"/>
          </w:tcPr>
          <w:p w14:paraId="2E003BA6" w14:textId="77777777" w:rsidR="00FC67F6" w:rsidRDefault="00303457">
            <w:r>
              <w:t>NEE</w:t>
            </w:r>
          </w:p>
        </w:tc>
        <w:tc>
          <w:tcPr>
            <w:tcW w:w="1687" w:type="dxa"/>
          </w:tcPr>
          <w:p w14:paraId="59FD0CAB" w14:textId="77777777" w:rsidR="00FC67F6" w:rsidRDefault="004B3AF8">
            <w:r>
              <w:t>Fictie</w:t>
            </w:r>
          </w:p>
        </w:tc>
      </w:tr>
      <w:tr w:rsidR="00FC67F6" w14:paraId="008348FB" w14:textId="77777777" w:rsidTr="00FC67F6">
        <w:tc>
          <w:tcPr>
            <w:tcW w:w="1242" w:type="dxa"/>
          </w:tcPr>
          <w:p w14:paraId="200FFD7A" w14:textId="77777777" w:rsidR="00FC67F6" w:rsidRDefault="004B3AF8">
            <w:r>
              <w:t>P4se</w:t>
            </w:r>
          </w:p>
        </w:tc>
        <w:tc>
          <w:tcPr>
            <w:tcW w:w="1259" w:type="dxa"/>
          </w:tcPr>
          <w:p w14:paraId="207BE446" w14:textId="77777777" w:rsidR="00FC67F6" w:rsidRDefault="004B3AF8">
            <w:r>
              <w:t>Ne352</w:t>
            </w:r>
          </w:p>
        </w:tc>
        <w:tc>
          <w:tcPr>
            <w:tcW w:w="1213" w:type="dxa"/>
          </w:tcPr>
          <w:p w14:paraId="4BF118B0" w14:textId="77777777" w:rsidR="00FC67F6" w:rsidRDefault="00303457">
            <w:r>
              <w:t>PTA</w:t>
            </w:r>
          </w:p>
        </w:tc>
        <w:tc>
          <w:tcPr>
            <w:tcW w:w="1208" w:type="dxa"/>
          </w:tcPr>
          <w:p w14:paraId="7B4CE7CF" w14:textId="77777777" w:rsidR="00FC67F6" w:rsidRDefault="004B3AF8">
            <w:r>
              <w:t>100 min</w:t>
            </w:r>
          </w:p>
        </w:tc>
        <w:tc>
          <w:tcPr>
            <w:tcW w:w="1240" w:type="dxa"/>
          </w:tcPr>
          <w:p w14:paraId="5065E22A" w14:textId="77777777" w:rsidR="00FC67F6" w:rsidRDefault="004B3AF8">
            <w:r>
              <w:t>10</w:t>
            </w:r>
          </w:p>
        </w:tc>
        <w:tc>
          <w:tcPr>
            <w:tcW w:w="1213" w:type="dxa"/>
          </w:tcPr>
          <w:p w14:paraId="6FA249BC" w14:textId="77777777" w:rsidR="00FC67F6" w:rsidRDefault="00FC67F6">
            <w:r>
              <w:t>NEE</w:t>
            </w:r>
          </w:p>
        </w:tc>
        <w:tc>
          <w:tcPr>
            <w:tcW w:w="1687" w:type="dxa"/>
          </w:tcPr>
          <w:p w14:paraId="3FF3A164" w14:textId="77777777" w:rsidR="00FC67F6" w:rsidRDefault="00303457">
            <w:r>
              <w:t>Kijken en luisteren</w:t>
            </w:r>
          </w:p>
        </w:tc>
      </w:tr>
      <w:tr w:rsidR="00FC67F6" w14:paraId="00045783" w14:textId="77777777" w:rsidTr="00FC67F6">
        <w:tc>
          <w:tcPr>
            <w:tcW w:w="9062" w:type="dxa"/>
            <w:gridSpan w:val="7"/>
            <w:shd w:val="clear" w:color="auto" w:fill="BFBFBF" w:themeFill="background1" w:themeFillShade="BF"/>
          </w:tcPr>
          <w:p w14:paraId="47937BE2" w14:textId="77777777" w:rsidR="00FC67F6" w:rsidRDefault="00FC67F6"/>
        </w:tc>
      </w:tr>
      <w:tr w:rsidR="00FC67F6" w14:paraId="10847659" w14:textId="77777777" w:rsidTr="00FC67F6">
        <w:tc>
          <w:tcPr>
            <w:tcW w:w="1242" w:type="dxa"/>
          </w:tcPr>
          <w:p w14:paraId="419DE354" w14:textId="77777777" w:rsidR="00FC67F6" w:rsidRDefault="00303457">
            <w:r>
              <w:t>P5</w:t>
            </w:r>
            <w:r w:rsidR="00FC67F6">
              <w:t>se</w:t>
            </w:r>
          </w:p>
        </w:tc>
        <w:tc>
          <w:tcPr>
            <w:tcW w:w="1259" w:type="dxa"/>
          </w:tcPr>
          <w:p w14:paraId="6126E3D5" w14:textId="77777777" w:rsidR="00FC67F6" w:rsidRDefault="00303457">
            <w:r>
              <w:t>NE451</w:t>
            </w:r>
          </w:p>
        </w:tc>
        <w:tc>
          <w:tcPr>
            <w:tcW w:w="1213" w:type="dxa"/>
          </w:tcPr>
          <w:p w14:paraId="2BFF53AC" w14:textId="77777777" w:rsidR="00FC67F6" w:rsidRDefault="00303457">
            <w:r>
              <w:t>PTA</w:t>
            </w:r>
          </w:p>
        </w:tc>
        <w:tc>
          <w:tcPr>
            <w:tcW w:w="1208" w:type="dxa"/>
          </w:tcPr>
          <w:p w14:paraId="7D39B988" w14:textId="77777777" w:rsidR="00FC67F6" w:rsidRDefault="00303457">
            <w:r>
              <w:t xml:space="preserve">50 min. </w:t>
            </w:r>
          </w:p>
        </w:tc>
        <w:tc>
          <w:tcPr>
            <w:tcW w:w="1240" w:type="dxa"/>
          </w:tcPr>
          <w:p w14:paraId="2A8FA49F" w14:textId="77777777" w:rsidR="00FC67F6" w:rsidRDefault="00303457">
            <w:r>
              <w:t>10</w:t>
            </w:r>
          </w:p>
        </w:tc>
        <w:tc>
          <w:tcPr>
            <w:tcW w:w="1213" w:type="dxa"/>
          </w:tcPr>
          <w:p w14:paraId="63AB384F" w14:textId="77777777" w:rsidR="00FC67F6" w:rsidRDefault="00303457">
            <w:r>
              <w:t>JA</w:t>
            </w:r>
          </w:p>
        </w:tc>
        <w:tc>
          <w:tcPr>
            <w:tcW w:w="1687" w:type="dxa"/>
          </w:tcPr>
          <w:p w14:paraId="3A9C12A7" w14:textId="77777777" w:rsidR="00FC67F6" w:rsidRDefault="00303457">
            <w:r>
              <w:t>Spelling</w:t>
            </w:r>
          </w:p>
        </w:tc>
      </w:tr>
      <w:tr w:rsidR="00FC67F6" w14:paraId="59BA241C" w14:textId="77777777" w:rsidTr="00FC67F6">
        <w:tc>
          <w:tcPr>
            <w:tcW w:w="1242" w:type="dxa"/>
          </w:tcPr>
          <w:p w14:paraId="44BCFA77" w14:textId="77777777" w:rsidR="00FC67F6" w:rsidRDefault="00303457">
            <w:r>
              <w:t>P5se</w:t>
            </w:r>
          </w:p>
        </w:tc>
        <w:tc>
          <w:tcPr>
            <w:tcW w:w="1259" w:type="dxa"/>
          </w:tcPr>
          <w:p w14:paraId="20E181AC" w14:textId="77777777" w:rsidR="00FC67F6" w:rsidRDefault="00303457">
            <w:r>
              <w:t>NE452</w:t>
            </w:r>
          </w:p>
        </w:tc>
        <w:tc>
          <w:tcPr>
            <w:tcW w:w="1213" w:type="dxa"/>
          </w:tcPr>
          <w:p w14:paraId="0638602E" w14:textId="77777777" w:rsidR="00FC67F6" w:rsidRDefault="00303457">
            <w:r>
              <w:t>PTA</w:t>
            </w:r>
          </w:p>
        </w:tc>
        <w:tc>
          <w:tcPr>
            <w:tcW w:w="1208" w:type="dxa"/>
          </w:tcPr>
          <w:p w14:paraId="3BCE7D22" w14:textId="77777777" w:rsidR="00FC67F6" w:rsidRDefault="00FC67F6">
            <w:bookmarkStart w:id="0" w:name="_GoBack"/>
            <w:bookmarkEnd w:id="0"/>
          </w:p>
        </w:tc>
        <w:tc>
          <w:tcPr>
            <w:tcW w:w="1240" w:type="dxa"/>
          </w:tcPr>
          <w:p w14:paraId="7BA35292" w14:textId="77777777" w:rsidR="00FC67F6" w:rsidRDefault="00303457">
            <w:r>
              <w:t>20</w:t>
            </w:r>
          </w:p>
        </w:tc>
        <w:tc>
          <w:tcPr>
            <w:tcW w:w="1213" w:type="dxa"/>
          </w:tcPr>
          <w:p w14:paraId="43A3A758" w14:textId="77777777" w:rsidR="00FC67F6" w:rsidRDefault="00303457">
            <w:r>
              <w:t>NEE</w:t>
            </w:r>
          </w:p>
        </w:tc>
        <w:tc>
          <w:tcPr>
            <w:tcW w:w="1687" w:type="dxa"/>
          </w:tcPr>
          <w:p w14:paraId="7857C1FE" w14:textId="77777777" w:rsidR="00FC67F6" w:rsidRDefault="00303457">
            <w:r>
              <w:t>Debat</w:t>
            </w:r>
          </w:p>
        </w:tc>
      </w:tr>
      <w:tr w:rsidR="00FC67F6" w14:paraId="26F3DD29" w14:textId="77777777" w:rsidTr="00FC67F6">
        <w:tc>
          <w:tcPr>
            <w:tcW w:w="1242" w:type="dxa"/>
          </w:tcPr>
          <w:p w14:paraId="5508234F" w14:textId="77777777" w:rsidR="00FC67F6" w:rsidRDefault="00303457">
            <w:r>
              <w:t>P5se</w:t>
            </w:r>
          </w:p>
        </w:tc>
        <w:tc>
          <w:tcPr>
            <w:tcW w:w="1259" w:type="dxa"/>
          </w:tcPr>
          <w:p w14:paraId="343F5F13" w14:textId="77777777" w:rsidR="00FC67F6" w:rsidRDefault="00303457">
            <w:r>
              <w:t>NE453</w:t>
            </w:r>
          </w:p>
        </w:tc>
        <w:tc>
          <w:tcPr>
            <w:tcW w:w="1213" w:type="dxa"/>
          </w:tcPr>
          <w:p w14:paraId="7E2F196A" w14:textId="77777777" w:rsidR="00FC67F6" w:rsidRDefault="00FC67F6"/>
        </w:tc>
        <w:tc>
          <w:tcPr>
            <w:tcW w:w="1208" w:type="dxa"/>
          </w:tcPr>
          <w:p w14:paraId="6FEEFC94" w14:textId="77777777" w:rsidR="00FC67F6" w:rsidRDefault="00FC67F6"/>
        </w:tc>
        <w:tc>
          <w:tcPr>
            <w:tcW w:w="1240" w:type="dxa"/>
          </w:tcPr>
          <w:p w14:paraId="3E5CAA62" w14:textId="77777777" w:rsidR="00FC67F6" w:rsidRDefault="00FC67F6">
            <w:r>
              <w:t>0</w:t>
            </w:r>
          </w:p>
        </w:tc>
        <w:tc>
          <w:tcPr>
            <w:tcW w:w="1213" w:type="dxa"/>
          </w:tcPr>
          <w:p w14:paraId="04014BBF" w14:textId="77777777" w:rsidR="00FC67F6" w:rsidRDefault="00FC67F6"/>
        </w:tc>
        <w:tc>
          <w:tcPr>
            <w:tcW w:w="1687" w:type="dxa"/>
          </w:tcPr>
          <w:p w14:paraId="40C37F35" w14:textId="77777777" w:rsidR="00FC67F6" w:rsidRDefault="00FC67F6">
            <w:r>
              <w:t>Fictiedossier</w:t>
            </w:r>
          </w:p>
        </w:tc>
      </w:tr>
      <w:tr w:rsidR="00FC67F6" w14:paraId="33133481" w14:textId="77777777" w:rsidTr="00FC67F6">
        <w:tc>
          <w:tcPr>
            <w:tcW w:w="1242" w:type="dxa"/>
          </w:tcPr>
          <w:p w14:paraId="74783D9E" w14:textId="77777777" w:rsidR="00FC67F6" w:rsidRDefault="00303457">
            <w:r>
              <w:t>P5se</w:t>
            </w:r>
          </w:p>
        </w:tc>
        <w:tc>
          <w:tcPr>
            <w:tcW w:w="1259" w:type="dxa"/>
          </w:tcPr>
          <w:p w14:paraId="43E0BA6E" w14:textId="77777777" w:rsidR="00FC67F6" w:rsidRDefault="00303457">
            <w:r>
              <w:t>NE454</w:t>
            </w:r>
          </w:p>
        </w:tc>
        <w:tc>
          <w:tcPr>
            <w:tcW w:w="1213" w:type="dxa"/>
          </w:tcPr>
          <w:p w14:paraId="1F5CD452" w14:textId="77777777" w:rsidR="00FC67F6" w:rsidRDefault="00FC67F6"/>
        </w:tc>
        <w:tc>
          <w:tcPr>
            <w:tcW w:w="1208" w:type="dxa"/>
          </w:tcPr>
          <w:p w14:paraId="474A16C5" w14:textId="77777777" w:rsidR="00FC67F6" w:rsidRDefault="00FC67F6"/>
        </w:tc>
        <w:tc>
          <w:tcPr>
            <w:tcW w:w="1240" w:type="dxa"/>
          </w:tcPr>
          <w:p w14:paraId="00585A43" w14:textId="77777777" w:rsidR="00FC67F6" w:rsidRDefault="00FC67F6">
            <w:r>
              <w:t>0</w:t>
            </w:r>
          </w:p>
        </w:tc>
        <w:tc>
          <w:tcPr>
            <w:tcW w:w="1213" w:type="dxa"/>
          </w:tcPr>
          <w:p w14:paraId="588B75E2" w14:textId="77777777" w:rsidR="00FC67F6" w:rsidRDefault="00FC67F6"/>
        </w:tc>
        <w:tc>
          <w:tcPr>
            <w:tcW w:w="1687" w:type="dxa"/>
          </w:tcPr>
          <w:p w14:paraId="79364C1F" w14:textId="77777777" w:rsidR="00FC67F6" w:rsidRDefault="00FC67F6">
            <w:r>
              <w:t>Schrijfdossier</w:t>
            </w:r>
          </w:p>
        </w:tc>
      </w:tr>
    </w:tbl>
    <w:p w14:paraId="02D1FA6E" w14:textId="77777777" w:rsidR="00FC67F6" w:rsidRDefault="00FC67F6"/>
    <w:sectPr w:rsidR="00FC67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7F6"/>
    <w:rsid w:val="00303457"/>
    <w:rsid w:val="004B3AF8"/>
    <w:rsid w:val="006B6C74"/>
    <w:rsid w:val="007E5C78"/>
    <w:rsid w:val="009A409E"/>
    <w:rsid w:val="00D974FE"/>
    <w:rsid w:val="00FC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58B43"/>
  <w15:chartTrackingRefBased/>
  <w15:docId w15:val="{E263BC1B-9E91-41F6-8A97-88E8F7395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FC6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tekst">
    <w:name w:val="Balloon Text"/>
    <w:basedOn w:val="Standaard"/>
    <w:link w:val="BallontekstChar"/>
    <w:uiPriority w:val="99"/>
    <w:semiHidden/>
    <w:unhideWhenUsed/>
    <w:rsid w:val="00D974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974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AFFFE625</Template>
  <TotalTime>1</TotalTime>
  <Pages>1</Pages>
  <Words>53</Words>
  <Characters>293</Characters>
  <Application>Microsoft Office Word</Application>
  <DocSecurity>4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Christelijk College Groevenbeek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Breman P.</dc:creator>
  <cp:keywords/>
  <dc:description/>
  <cp:lastModifiedBy>Geest M. van de</cp:lastModifiedBy>
  <cp:revision>2</cp:revision>
  <cp:lastPrinted>2019-06-05T08:51:00Z</cp:lastPrinted>
  <dcterms:created xsi:type="dcterms:W3CDTF">2019-06-05T09:41:00Z</dcterms:created>
  <dcterms:modified xsi:type="dcterms:W3CDTF">2019-06-05T09:41:00Z</dcterms:modified>
</cp:coreProperties>
</file>